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172502" w14:textId="77777777" w:rsidR="00CB7542" w:rsidRPr="00FD61A8" w:rsidRDefault="00CB7542">
      <w:pPr>
        <w:rPr>
          <w:rFonts w:asciiTheme="majorHAnsi" w:hAnsiTheme="majorHAnsi"/>
        </w:rPr>
      </w:pPr>
    </w:p>
    <w:p w14:paraId="1FF3A056" w14:textId="26B989B8" w:rsidR="00CB7542" w:rsidRPr="00FD61A8" w:rsidRDefault="00CB7542">
      <w:pPr>
        <w:rPr>
          <w:rFonts w:asciiTheme="majorHAnsi" w:hAnsiTheme="majorHAnsi"/>
          <w:b/>
          <w:sz w:val="28"/>
          <w:szCs w:val="28"/>
        </w:rPr>
      </w:pPr>
      <w:r w:rsidRPr="00FD61A8">
        <w:rPr>
          <w:rFonts w:asciiTheme="majorHAnsi" w:hAnsiTheme="majorHAnsi"/>
          <w:b/>
          <w:sz w:val="28"/>
          <w:szCs w:val="28"/>
        </w:rPr>
        <w:t>Modelling Physics</w:t>
      </w:r>
      <w:r w:rsidR="00FD61A8">
        <w:rPr>
          <w:rFonts w:asciiTheme="majorHAnsi" w:hAnsiTheme="majorHAnsi"/>
          <w:b/>
          <w:sz w:val="28"/>
          <w:szCs w:val="28"/>
        </w:rPr>
        <w:t xml:space="preserve"> long answer questions</w:t>
      </w:r>
    </w:p>
    <w:p w14:paraId="605AB837" w14:textId="77777777" w:rsidR="00CB7542" w:rsidRPr="00FD61A8" w:rsidRDefault="00CB7542">
      <w:pPr>
        <w:rPr>
          <w:rFonts w:asciiTheme="majorHAnsi" w:hAnsiTheme="majorHAnsi"/>
          <w:b/>
        </w:rPr>
      </w:pPr>
    </w:p>
    <w:p w14:paraId="1359FFEF" w14:textId="510A8D7E" w:rsidR="00CB7542" w:rsidRPr="00FD61A8" w:rsidRDefault="00F4221C">
      <w:pPr>
        <w:rPr>
          <w:rFonts w:asciiTheme="majorHAnsi" w:hAnsiTheme="majorHAnsi"/>
          <w:b/>
        </w:rPr>
      </w:pPr>
      <w:r w:rsidRPr="00FD61A8">
        <w:rPr>
          <w:rFonts w:asciiTheme="majorHAnsi" w:hAnsiTheme="majorHAnsi"/>
          <w:b/>
        </w:rPr>
        <w:t xml:space="preserve">Module 3: </w:t>
      </w:r>
      <w:r w:rsidR="00CB7542" w:rsidRPr="00FD61A8">
        <w:rPr>
          <w:rFonts w:asciiTheme="majorHAnsi" w:hAnsiTheme="majorHAnsi"/>
          <w:b/>
        </w:rPr>
        <w:t>Forces and Motion</w:t>
      </w:r>
    </w:p>
    <w:p w14:paraId="742ACF52" w14:textId="77777777" w:rsidR="00F4221C" w:rsidRPr="00FD61A8" w:rsidRDefault="00F4221C">
      <w:pPr>
        <w:rPr>
          <w:rFonts w:asciiTheme="majorHAnsi" w:hAnsiTheme="majorHAnsi"/>
        </w:rPr>
      </w:pPr>
    </w:p>
    <w:p w14:paraId="29607C8B" w14:textId="48732C5B" w:rsidR="00F4221C" w:rsidRDefault="00F4221C">
      <w:pPr>
        <w:rPr>
          <w:rFonts w:asciiTheme="majorHAnsi" w:hAnsiTheme="majorHAnsi"/>
        </w:rPr>
      </w:pPr>
      <w:r w:rsidRPr="00FD61A8">
        <w:rPr>
          <w:rFonts w:asciiTheme="majorHAnsi" w:hAnsiTheme="majorHAnsi"/>
        </w:rPr>
        <w:t>3.1 Motion</w:t>
      </w:r>
    </w:p>
    <w:p w14:paraId="36E52F83" w14:textId="77777777" w:rsidR="00FD61A8" w:rsidRDefault="00FD61A8">
      <w:pPr>
        <w:rPr>
          <w:rFonts w:asciiTheme="majorHAnsi" w:hAnsiTheme="majorHAnsi"/>
        </w:rPr>
      </w:pPr>
    </w:p>
    <w:p w14:paraId="7596AECB" w14:textId="3F0FD623" w:rsidR="00F4221C" w:rsidRPr="00FD61A8" w:rsidRDefault="00FD61A8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14:paraId="04ABD00F" w14:textId="77777777" w:rsidR="00F4221C" w:rsidRPr="00FD61A8" w:rsidRDefault="00F4221C" w:rsidP="00F4221C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6B2382DB" wp14:editId="4C5FFA4D">
            <wp:extent cx="6395663" cy="8222161"/>
            <wp:effectExtent l="0" t="0" r="5715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71" cy="82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97A15" w14:textId="77777777" w:rsidR="00F4221C" w:rsidRPr="00FD61A8" w:rsidRDefault="00F4221C" w:rsidP="00F4221C">
      <w:pPr>
        <w:rPr>
          <w:rFonts w:asciiTheme="majorHAnsi" w:hAnsiTheme="majorHAnsi"/>
        </w:rPr>
      </w:pPr>
    </w:p>
    <w:p w14:paraId="5855CF42" w14:textId="200BC222" w:rsidR="00F4221C" w:rsidRPr="00FD61A8" w:rsidRDefault="00F4221C">
      <w:pPr>
        <w:rPr>
          <w:rFonts w:asciiTheme="majorHAnsi" w:hAnsiTheme="majorHAnsi"/>
        </w:rPr>
      </w:pPr>
      <w:r w:rsidRPr="00FD61A8">
        <w:rPr>
          <w:rFonts w:asciiTheme="majorHAnsi" w:hAnsiTheme="majorHAnsi"/>
        </w:rPr>
        <w:t>3.5 Materials</w:t>
      </w:r>
    </w:p>
    <w:p w14:paraId="365FD2AB" w14:textId="77777777" w:rsidR="00F4221C" w:rsidRPr="00FD61A8" w:rsidRDefault="00F4221C">
      <w:pPr>
        <w:rPr>
          <w:rFonts w:asciiTheme="majorHAnsi" w:hAnsiTheme="majorHAnsi"/>
        </w:rPr>
      </w:pPr>
    </w:p>
    <w:p w14:paraId="7EBC2127" w14:textId="3E0E5642" w:rsidR="00CB7542" w:rsidRPr="00FD61A8" w:rsidRDefault="00FD61A8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14:paraId="1250D141" w14:textId="77777777" w:rsidR="00F80886" w:rsidRPr="00FD61A8" w:rsidRDefault="00CB7542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133D05BF" wp14:editId="78603797">
            <wp:extent cx="5695950" cy="290568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48" cy="290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8564C" w14:textId="77777777" w:rsidR="00CB7542" w:rsidRPr="00FD61A8" w:rsidRDefault="00CB7542">
      <w:pPr>
        <w:rPr>
          <w:rFonts w:asciiTheme="majorHAnsi" w:hAnsiTheme="majorHAnsi"/>
        </w:rPr>
      </w:pPr>
    </w:p>
    <w:p w14:paraId="4093777A" w14:textId="77777777" w:rsidR="00CB7542" w:rsidRPr="00FD61A8" w:rsidRDefault="00CB7542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lastRenderedPageBreak/>
        <w:drawing>
          <wp:inline distT="0" distB="0" distL="0" distR="0" wp14:anchorId="7E83809E" wp14:editId="33FE4C6A">
            <wp:extent cx="6395663" cy="8238564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42" cy="823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B634D" w14:textId="77777777" w:rsidR="00CB7542" w:rsidRPr="00FD61A8" w:rsidRDefault="00CB7542">
      <w:pPr>
        <w:rPr>
          <w:rFonts w:asciiTheme="majorHAnsi" w:hAnsiTheme="majorHAnsi"/>
        </w:rPr>
      </w:pPr>
    </w:p>
    <w:p w14:paraId="70FD74F6" w14:textId="1E41A01B" w:rsidR="00CB7542" w:rsidRPr="00FD61A8" w:rsidRDefault="00CB7542">
      <w:pPr>
        <w:rPr>
          <w:rFonts w:asciiTheme="majorHAnsi" w:hAnsiTheme="majorHAnsi"/>
        </w:rPr>
      </w:pPr>
    </w:p>
    <w:p w14:paraId="467CE219" w14:textId="77777777" w:rsidR="00CB7542" w:rsidRPr="00FD61A8" w:rsidRDefault="00CB7542">
      <w:pPr>
        <w:rPr>
          <w:rFonts w:asciiTheme="majorHAnsi" w:hAnsiTheme="majorHAnsi"/>
        </w:rPr>
      </w:pPr>
    </w:p>
    <w:p w14:paraId="3FFAC61A" w14:textId="0F0EA2F3" w:rsidR="00CB7542" w:rsidRPr="00FD61A8" w:rsidRDefault="00CB7542">
      <w:pPr>
        <w:rPr>
          <w:rFonts w:asciiTheme="majorHAnsi" w:hAnsiTheme="majorHAnsi"/>
        </w:rPr>
      </w:pPr>
    </w:p>
    <w:p w14:paraId="128EB84D" w14:textId="77777777" w:rsidR="00CB7542" w:rsidRPr="00FD61A8" w:rsidRDefault="00CB7542">
      <w:pPr>
        <w:rPr>
          <w:rFonts w:asciiTheme="majorHAnsi" w:hAnsiTheme="majorHAnsi"/>
        </w:rPr>
      </w:pPr>
    </w:p>
    <w:p w14:paraId="0841282F" w14:textId="3F8DF967" w:rsidR="00CB7542" w:rsidRPr="00FD61A8" w:rsidRDefault="00CB7542">
      <w:pPr>
        <w:rPr>
          <w:rFonts w:asciiTheme="majorHAnsi" w:hAnsiTheme="majorHAnsi"/>
        </w:rPr>
      </w:pPr>
    </w:p>
    <w:p w14:paraId="46AF4E1E" w14:textId="77777777" w:rsidR="00CB7542" w:rsidRPr="00FD61A8" w:rsidRDefault="00CB7542">
      <w:pPr>
        <w:rPr>
          <w:rFonts w:asciiTheme="majorHAnsi" w:hAnsiTheme="majorHAnsi"/>
        </w:rPr>
      </w:pPr>
    </w:p>
    <w:p w14:paraId="4E54B3D5" w14:textId="77777777" w:rsidR="00CB7542" w:rsidRPr="00FD61A8" w:rsidRDefault="00CB7542">
      <w:pPr>
        <w:rPr>
          <w:rFonts w:asciiTheme="majorHAnsi" w:hAnsiTheme="majorHAnsi"/>
        </w:rPr>
      </w:pPr>
    </w:p>
    <w:p w14:paraId="2283D18A" w14:textId="245CBC62" w:rsidR="00216E69" w:rsidRPr="00FD61A8" w:rsidRDefault="00F4221C">
      <w:pPr>
        <w:rPr>
          <w:rFonts w:asciiTheme="majorHAnsi" w:hAnsiTheme="majorHAnsi"/>
          <w:b/>
        </w:rPr>
      </w:pPr>
      <w:r w:rsidRPr="00FD61A8">
        <w:rPr>
          <w:rFonts w:asciiTheme="majorHAnsi" w:hAnsiTheme="majorHAnsi"/>
          <w:b/>
        </w:rPr>
        <w:lastRenderedPageBreak/>
        <w:t xml:space="preserve">Module 5: </w:t>
      </w:r>
      <w:r w:rsidR="00216E69" w:rsidRPr="00FD61A8">
        <w:rPr>
          <w:rFonts w:asciiTheme="majorHAnsi" w:hAnsiTheme="majorHAnsi"/>
          <w:b/>
        </w:rPr>
        <w:t>Newtonian World</w:t>
      </w:r>
      <w:r w:rsidRPr="00FD61A8">
        <w:rPr>
          <w:rFonts w:asciiTheme="majorHAnsi" w:hAnsiTheme="majorHAnsi"/>
          <w:b/>
        </w:rPr>
        <w:t xml:space="preserve"> and astrophysics</w:t>
      </w:r>
    </w:p>
    <w:p w14:paraId="360A68D6" w14:textId="77777777" w:rsidR="00216E69" w:rsidRPr="00FD61A8" w:rsidRDefault="00216E69">
      <w:pPr>
        <w:rPr>
          <w:rFonts w:asciiTheme="majorHAnsi" w:hAnsiTheme="majorHAnsi"/>
        </w:rPr>
      </w:pPr>
    </w:p>
    <w:p w14:paraId="7E236239" w14:textId="56A7F636" w:rsidR="00F4221C" w:rsidRDefault="00F4221C">
      <w:pPr>
        <w:rPr>
          <w:rFonts w:asciiTheme="majorHAnsi" w:hAnsiTheme="majorHAnsi"/>
        </w:rPr>
      </w:pPr>
      <w:r w:rsidRPr="00FD61A8">
        <w:rPr>
          <w:rFonts w:asciiTheme="majorHAnsi" w:hAnsiTheme="majorHAnsi"/>
        </w:rPr>
        <w:t>5.1 Thermal Physics</w:t>
      </w:r>
    </w:p>
    <w:p w14:paraId="3C196735" w14:textId="611BAC6C" w:rsidR="00FD61A8" w:rsidRDefault="00FD61A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1) </w:t>
      </w:r>
    </w:p>
    <w:p w14:paraId="48649B14" w14:textId="25BFF0FB" w:rsidR="00216E69" w:rsidRPr="00FD61A8" w:rsidRDefault="00216E69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7FBFB330" wp14:editId="0DD8FF4A">
            <wp:extent cx="6126748" cy="8699113"/>
            <wp:effectExtent l="0" t="0" r="762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99" cy="870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1A8">
        <w:rPr>
          <w:rFonts w:asciiTheme="majorHAnsi" w:hAnsiTheme="majorHAnsi"/>
        </w:rPr>
        <w:t>8</w:t>
      </w:r>
    </w:p>
    <w:p w14:paraId="569E3717" w14:textId="77777777" w:rsidR="00216E69" w:rsidRPr="00FD61A8" w:rsidRDefault="00216E69">
      <w:pPr>
        <w:rPr>
          <w:rFonts w:asciiTheme="majorHAnsi" w:hAnsiTheme="majorHAnsi"/>
        </w:rPr>
      </w:pPr>
    </w:p>
    <w:p w14:paraId="35C5B335" w14:textId="444BFFB6" w:rsidR="00216E69" w:rsidRPr="00FD61A8" w:rsidRDefault="00FD61A8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2)</w:t>
      </w:r>
    </w:p>
    <w:p w14:paraId="60792F5D" w14:textId="77777777" w:rsidR="00216E69" w:rsidRPr="00FD61A8" w:rsidRDefault="00216E69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7FC20545" wp14:editId="1511316E">
            <wp:extent cx="6395663" cy="7369071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27" cy="73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F8030" w14:textId="77777777" w:rsidR="00FD61A8" w:rsidRDefault="00FD61A8">
      <w:pPr>
        <w:rPr>
          <w:rFonts w:asciiTheme="majorHAnsi" w:hAnsiTheme="majorHAnsi"/>
          <w:noProof/>
          <w:lang w:val="en-GB" w:eastAsia="en-GB"/>
        </w:rPr>
      </w:pPr>
    </w:p>
    <w:p w14:paraId="15155F12" w14:textId="77777777" w:rsidR="00FD61A8" w:rsidRDefault="00FD61A8">
      <w:pPr>
        <w:rPr>
          <w:rFonts w:asciiTheme="majorHAnsi" w:hAnsiTheme="majorHAnsi"/>
          <w:noProof/>
          <w:lang w:val="en-GB" w:eastAsia="en-GB"/>
        </w:rPr>
      </w:pPr>
    </w:p>
    <w:p w14:paraId="6FED00C4" w14:textId="77777777" w:rsidR="00FD61A8" w:rsidRDefault="00FD61A8">
      <w:pPr>
        <w:rPr>
          <w:rFonts w:asciiTheme="majorHAnsi" w:hAnsiTheme="majorHAnsi"/>
          <w:noProof/>
          <w:lang w:val="en-GB" w:eastAsia="en-GB"/>
        </w:rPr>
      </w:pPr>
    </w:p>
    <w:p w14:paraId="72434720" w14:textId="77777777" w:rsidR="00FD61A8" w:rsidRDefault="00FD61A8">
      <w:pPr>
        <w:rPr>
          <w:rFonts w:asciiTheme="majorHAnsi" w:hAnsiTheme="majorHAnsi"/>
          <w:noProof/>
          <w:lang w:val="en-GB" w:eastAsia="en-GB"/>
        </w:rPr>
      </w:pPr>
    </w:p>
    <w:p w14:paraId="1A0C946F" w14:textId="77777777" w:rsidR="00FD61A8" w:rsidRDefault="00FD61A8">
      <w:pPr>
        <w:rPr>
          <w:rFonts w:asciiTheme="majorHAnsi" w:hAnsiTheme="majorHAnsi"/>
          <w:noProof/>
          <w:lang w:val="en-GB" w:eastAsia="en-GB"/>
        </w:rPr>
      </w:pPr>
    </w:p>
    <w:p w14:paraId="6FA718E6" w14:textId="77777777" w:rsidR="00FD61A8" w:rsidRDefault="00FD61A8">
      <w:pPr>
        <w:rPr>
          <w:rFonts w:asciiTheme="majorHAnsi" w:hAnsiTheme="majorHAnsi"/>
          <w:noProof/>
          <w:lang w:val="en-GB" w:eastAsia="en-GB"/>
        </w:rPr>
      </w:pPr>
    </w:p>
    <w:p w14:paraId="787320B1" w14:textId="77777777" w:rsidR="00FD61A8" w:rsidRDefault="00FD61A8">
      <w:pPr>
        <w:rPr>
          <w:rFonts w:asciiTheme="majorHAnsi" w:hAnsiTheme="majorHAnsi"/>
          <w:noProof/>
          <w:lang w:val="en-GB" w:eastAsia="en-GB"/>
        </w:rPr>
      </w:pPr>
    </w:p>
    <w:p w14:paraId="73BA314A" w14:textId="77777777" w:rsidR="00FD61A8" w:rsidRDefault="00FD61A8">
      <w:pPr>
        <w:rPr>
          <w:rFonts w:asciiTheme="majorHAnsi" w:hAnsiTheme="majorHAnsi"/>
          <w:noProof/>
          <w:lang w:val="en-GB" w:eastAsia="en-GB"/>
        </w:rPr>
      </w:pPr>
    </w:p>
    <w:p w14:paraId="4901E1FD" w14:textId="77777777" w:rsidR="00FD61A8" w:rsidRDefault="00FD61A8">
      <w:pPr>
        <w:rPr>
          <w:rFonts w:asciiTheme="majorHAnsi" w:hAnsiTheme="majorHAnsi"/>
          <w:noProof/>
          <w:lang w:val="en-GB" w:eastAsia="en-GB"/>
        </w:rPr>
      </w:pPr>
    </w:p>
    <w:p w14:paraId="6847755C" w14:textId="77777777" w:rsidR="00FD61A8" w:rsidRDefault="00FD61A8">
      <w:pPr>
        <w:rPr>
          <w:rFonts w:asciiTheme="majorHAnsi" w:hAnsiTheme="majorHAnsi"/>
          <w:noProof/>
          <w:lang w:val="en-GB" w:eastAsia="en-GB"/>
        </w:rPr>
      </w:pPr>
    </w:p>
    <w:p w14:paraId="186E2B15" w14:textId="77777777" w:rsidR="00FD61A8" w:rsidRDefault="00FD61A8">
      <w:pPr>
        <w:rPr>
          <w:rFonts w:asciiTheme="majorHAnsi" w:hAnsiTheme="majorHAnsi"/>
          <w:noProof/>
          <w:lang w:val="en-GB" w:eastAsia="en-GB"/>
        </w:rPr>
      </w:pPr>
    </w:p>
    <w:p w14:paraId="241AE1A5" w14:textId="6BC56639" w:rsidR="00216E69" w:rsidRPr="00FD61A8" w:rsidRDefault="00FD61A8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lastRenderedPageBreak/>
        <w:t>3)</w:t>
      </w:r>
    </w:p>
    <w:p w14:paraId="364F4F22" w14:textId="77777777" w:rsidR="00216E69" w:rsidRPr="00FD61A8" w:rsidRDefault="00216E69">
      <w:pPr>
        <w:rPr>
          <w:rFonts w:asciiTheme="majorHAnsi" w:hAnsiTheme="majorHAnsi"/>
        </w:rPr>
      </w:pPr>
    </w:p>
    <w:p w14:paraId="1B9B9D2D" w14:textId="77777777" w:rsidR="00216E69" w:rsidRPr="00FD61A8" w:rsidRDefault="00216E69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029D9C7C" wp14:editId="75C71B1F">
            <wp:extent cx="6395663" cy="2921381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59" cy="292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98850" w14:textId="77777777" w:rsidR="00216E69" w:rsidRPr="00FD61A8" w:rsidRDefault="00216E69">
      <w:pPr>
        <w:rPr>
          <w:rFonts w:asciiTheme="majorHAnsi" w:hAnsiTheme="majorHAnsi"/>
        </w:rPr>
      </w:pPr>
    </w:p>
    <w:p w14:paraId="091F2B0D" w14:textId="4A4466E0" w:rsidR="00216E69" w:rsidRPr="00FD61A8" w:rsidRDefault="00FD61A8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t>4)</w:t>
      </w:r>
    </w:p>
    <w:p w14:paraId="0BC337DD" w14:textId="79A2E931" w:rsidR="006153AA" w:rsidRPr="00FD61A8" w:rsidRDefault="00FD61A8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79D8FC67" wp14:editId="5D7242A7">
            <wp:extent cx="6623685" cy="4752975"/>
            <wp:effectExtent l="0" t="0" r="571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82"/>
                    <a:stretch/>
                  </pic:blipFill>
                  <pic:spPr bwMode="auto">
                    <a:xfrm>
                      <a:off x="0" y="0"/>
                      <a:ext cx="6624557" cy="475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EEAE4" w14:textId="77777777" w:rsidR="00141B7E" w:rsidRPr="00FD61A8" w:rsidRDefault="00141B7E" w:rsidP="00141B7E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lastRenderedPageBreak/>
        <w:drawing>
          <wp:inline distT="0" distB="0" distL="0" distR="0" wp14:anchorId="76C08E09" wp14:editId="260B25D6">
            <wp:extent cx="6623563" cy="4572000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87" b="1175"/>
                    <a:stretch/>
                  </pic:blipFill>
                  <pic:spPr bwMode="auto">
                    <a:xfrm>
                      <a:off x="0" y="0"/>
                      <a:ext cx="6624557" cy="457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6040B" w14:textId="77777777" w:rsidR="00141B7E" w:rsidRPr="00FD61A8" w:rsidRDefault="00141B7E" w:rsidP="00141B7E">
      <w:pPr>
        <w:rPr>
          <w:rFonts w:asciiTheme="majorHAnsi" w:hAnsiTheme="majorHAnsi"/>
        </w:rPr>
      </w:pPr>
    </w:p>
    <w:p w14:paraId="3A660452" w14:textId="77777777" w:rsidR="00141B7E" w:rsidRPr="00FD61A8" w:rsidRDefault="00141B7E" w:rsidP="00141B7E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65E7856D" wp14:editId="4100ED79">
            <wp:extent cx="6623685" cy="4300840"/>
            <wp:effectExtent l="0" t="0" r="5715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"/>
                    <a:stretch/>
                  </pic:blipFill>
                  <pic:spPr bwMode="auto">
                    <a:xfrm>
                      <a:off x="0" y="0"/>
                      <a:ext cx="6625328" cy="430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F2F85" w14:textId="77777777" w:rsidR="00141B7E" w:rsidRPr="00FD61A8" w:rsidRDefault="00141B7E">
      <w:pPr>
        <w:rPr>
          <w:rFonts w:asciiTheme="majorHAnsi" w:hAnsiTheme="majorHAnsi"/>
        </w:rPr>
      </w:pPr>
    </w:p>
    <w:p w14:paraId="07E89139" w14:textId="77777777" w:rsidR="00141B7E" w:rsidRPr="00FD61A8" w:rsidRDefault="00141B7E">
      <w:pPr>
        <w:rPr>
          <w:rFonts w:asciiTheme="majorHAnsi" w:hAnsiTheme="majorHAnsi"/>
        </w:rPr>
      </w:pPr>
    </w:p>
    <w:p w14:paraId="0017E2F2" w14:textId="14B741E9" w:rsidR="00141B7E" w:rsidRPr="00FD61A8" w:rsidRDefault="00141B7E">
      <w:pPr>
        <w:rPr>
          <w:rFonts w:asciiTheme="majorHAnsi" w:hAnsiTheme="majorHAnsi"/>
        </w:rPr>
      </w:pPr>
    </w:p>
    <w:p w14:paraId="3BFEFF35" w14:textId="77777777" w:rsidR="00141B7E" w:rsidRDefault="00141B7E">
      <w:pPr>
        <w:rPr>
          <w:rFonts w:asciiTheme="majorHAnsi" w:hAnsiTheme="majorHAnsi"/>
        </w:rPr>
      </w:pPr>
      <w:r w:rsidRPr="00FD61A8">
        <w:rPr>
          <w:rFonts w:asciiTheme="majorHAnsi" w:hAnsiTheme="majorHAnsi"/>
        </w:rPr>
        <w:lastRenderedPageBreak/>
        <w:t>5.2 Circular motion</w:t>
      </w:r>
    </w:p>
    <w:p w14:paraId="55683FD7" w14:textId="77777777" w:rsidR="00FD61A8" w:rsidRDefault="00FD61A8">
      <w:pPr>
        <w:rPr>
          <w:rFonts w:asciiTheme="majorHAnsi" w:hAnsiTheme="majorHAnsi"/>
        </w:rPr>
      </w:pPr>
    </w:p>
    <w:p w14:paraId="27DD0D83" w14:textId="6DBB57FA" w:rsidR="00141B7E" w:rsidRPr="00FD61A8" w:rsidRDefault="00FD61A8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14:paraId="7654DFAB" w14:textId="77777777" w:rsidR="00141B7E" w:rsidRPr="00FD61A8" w:rsidRDefault="00141B7E" w:rsidP="00141B7E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5504A034" wp14:editId="65DA79F5">
            <wp:extent cx="6394198" cy="3933825"/>
            <wp:effectExtent l="0" t="0" r="69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" b="9744"/>
                    <a:stretch/>
                  </pic:blipFill>
                  <pic:spPr bwMode="auto">
                    <a:xfrm>
                      <a:off x="0" y="0"/>
                      <a:ext cx="6396270" cy="39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5AC2B" w14:textId="77777777" w:rsidR="00141B7E" w:rsidRPr="00FD61A8" w:rsidRDefault="00141B7E" w:rsidP="00141B7E">
      <w:pPr>
        <w:rPr>
          <w:rFonts w:asciiTheme="majorHAnsi" w:hAnsiTheme="majorHAnsi"/>
        </w:rPr>
      </w:pPr>
    </w:p>
    <w:p w14:paraId="277AA9A4" w14:textId="77777777" w:rsidR="00141B7E" w:rsidRPr="00FD61A8" w:rsidRDefault="00141B7E" w:rsidP="00141B7E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0DB9407D" wp14:editId="766E11E5">
            <wp:extent cx="6324600" cy="4970398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502" cy="497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ABF03" w14:textId="77777777" w:rsidR="00141B7E" w:rsidRPr="00FD61A8" w:rsidRDefault="00141B7E" w:rsidP="00141B7E">
      <w:pPr>
        <w:rPr>
          <w:rFonts w:asciiTheme="majorHAnsi" w:hAnsiTheme="majorHAnsi"/>
        </w:rPr>
      </w:pPr>
    </w:p>
    <w:p w14:paraId="60A13124" w14:textId="40917908" w:rsidR="00141B7E" w:rsidRPr="00FD61A8" w:rsidRDefault="00141B7E">
      <w:pPr>
        <w:rPr>
          <w:rFonts w:asciiTheme="majorHAnsi" w:hAnsiTheme="majorHAnsi"/>
        </w:rPr>
      </w:pPr>
      <w:r w:rsidRPr="00FD61A8">
        <w:rPr>
          <w:rFonts w:asciiTheme="majorHAnsi" w:hAnsiTheme="majorHAnsi"/>
        </w:rPr>
        <w:t>5.3 Simple harmonic motion and oscillations</w:t>
      </w:r>
    </w:p>
    <w:p w14:paraId="5B42DE38" w14:textId="77777777" w:rsidR="006153AA" w:rsidRPr="00FD61A8" w:rsidRDefault="006153A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24665E97" wp14:editId="6112968B">
            <wp:extent cx="6395663" cy="8363559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161" cy="836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3E861" w14:textId="77777777" w:rsidR="006153AA" w:rsidRPr="00FD61A8" w:rsidRDefault="006153AA">
      <w:pPr>
        <w:rPr>
          <w:rFonts w:asciiTheme="majorHAnsi" w:hAnsiTheme="majorHAnsi"/>
        </w:rPr>
      </w:pPr>
    </w:p>
    <w:p w14:paraId="4106A981" w14:textId="77777777" w:rsidR="006153AA" w:rsidRPr="00FD61A8" w:rsidRDefault="006153AA">
      <w:pPr>
        <w:rPr>
          <w:rFonts w:asciiTheme="majorHAnsi" w:hAnsiTheme="majorHAnsi"/>
        </w:rPr>
      </w:pPr>
    </w:p>
    <w:p w14:paraId="37A192A7" w14:textId="77777777" w:rsidR="006153AA" w:rsidRPr="00FD61A8" w:rsidRDefault="006153A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lastRenderedPageBreak/>
        <w:drawing>
          <wp:inline distT="0" distB="0" distL="0" distR="0" wp14:anchorId="0154C7B9" wp14:editId="044A0C5E">
            <wp:extent cx="6395663" cy="3827799"/>
            <wp:effectExtent l="0" t="0" r="5715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63" cy="382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3F3DF" w14:textId="77777777" w:rsidR="006153AA" w:rsidRPr="00FD61A8" w:rsidRDefault="006153AA">
      <w:pPr>
        <w:rPr>
          <w:rFonts w:asciiTheme="majorHAnsi" w:hAnsiTheme="majorHAnsi"/>
        </w:rPr>
      </w:pPr>
    </w:p>
    <w:p w14:paraId="7D2F9EBB" w14:textId="3CF5114C" w:rsidR="006153AA" w:rsidRPr="00FD61A8" w:rsidRDefault="004561A3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t>2)</w:t>
      </w:r>
    </w:p>
    <w:p w14:paraId="26E95B47" w14:textId="77777777" w:rsidR="006153AA" w:rsidRPr="00FD61A8" w:rsidRDefault="006153AA">
      <w:pPr>
        <w:rPr>
          <w:rFonts w:asciiTheme="majorHAnsi" w:hAnsiTheme="majorHAnsi"/>
        </w:rPr>
      </w:pPr>
    </w:p>
    <w:p w14:paraId="615F89A2" w14:textId="77777777" w:rsidR="006153AA" w:rsidRPr="00FD61A8" w:rsidRDefault="006153A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34900BE2" wp14:editId="33B14515">
            <wp:extent cx="6395663" cy="4135741"/>
            <wp:effectExtent l="0" t="0" r="5715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73" cy="41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FF9B3" w14:textId="77777777" w:rsidR="006153AA" w:rsidRPr="00FD61A8" w:rsidRDefault="006153AA">
      <w:pPr>
        <w:rPr>
          <w:rFonts w:asciiTheme="majorHAnsi" w:hAnsiTheme="majorHAnsi"/>
        </w:rPr>
      </w:pPr>
    </w:p>
    <w:p w14:paraId="308B0672" w14:textId="77777777" w:rsidR="00216E69" w:rsidRDefault="00216E69">
      <w:pPr>
        <w:rPr>
          <w:rFonts w:asciiTheme="majorHAnsi" w:hAnsiTheme="majorHAnsi"/>
        </w:rPr>
      </w:pPr>
    </w:p>
    <w:p w14:paraId="7D1993CA" w14:textId="77777777" w:rsidR="004561A3" w:rsidRDefault="004561A3">
      <w:pPr>
        <w:rPr>
          <w:rFonts w:asciiTheme="majorHAnsi" w:hAnsiTheme="majorHAnsi"/>
        </w:rPr>
      </w:pPr>
    </w:p>
    <w:p w14:paraId="6DD069BA" w14:textId="77777777" w:rsidR="004561A3" w:rsidRDefault="004561A3">
      <w:pPr>
        <w:rPr>
          <w:rFonts w:asciiTheme="majorHAnsi" w:hAnsiTheme="majorHAnsi"/>
        </w:rPr>
      </w:pPr>
    </w:p>
    <w:p w14:paraId="6F74E3A7" w14:textId="77777777" w:rsidR="004561A3" w:rsidRDefault="004561A3">
      <w:pPr>
        <w:rPr>
          <w:rFonts w:asciiTheme="majorHAnsi" w:hAnsiTheme="majorHAnsi"/>
        </w:rPr>
      </w:pPr>
    </w:p>
    <w:p w14:paraId="724E6AD6" w14:textId="77777777" w:rsidR="004561A3" w:rsidRPr="00FD61A8" w:rsidRDefault="004561A3">
      <w:pPr>
        <w:rPr>
          <w:rFonts w:asciiTheme="majorHAnsi" w:hAnsiTheme="majorHAnsi"/>
        </w:rPr>
      </w:pPr>
    </w:p>
    <w:p w14:paraId="1D09A633" w14:textId="4565869B" w:rsidR="006153AA" w:rsidRPr="00FD61A8" w:rsidRDefault="004561A3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lastRenderedPageBreak/>
        <w:t>3)</w:t>
      </w:r>
    </w:p>
    <w:p w14:paraId="1639AABA" w14:textId="77777777" w:rsidR="006153AA" w:rsidRPr="00FD61A8" w:rsidRDefault="006153A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2A92D97F" wp14:editId="2EAF8662">
            <wp:extent cx="6395663" cy="8521534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159" cy="85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75DE3" w14:textId="77777777" w:rsidR="006153AA" w:rsidRPr="00FD61A8" w:rsidRDefault="006153AA">
      <w:pPr>
        <w:rPr>
          <w:rFonts w:asciiTheme="majorHAnsi" w:hAnsiTheme="majorHAnsi"/>
        </w:rPr>
      </w:pPr>
    </w:p>
    <w:p w14:paraId="5BB9AFC5" w14:textId="62E9D3AE" w:rsidR="006153AA" w:rsidRPr="00FD61A8" w:rsidRDefault="006153AA">
      <w:pPr>
        <w:rPr>
          <w:rFonts w:asciiTheme="majorHAnsi" w:hAnsiTheme="majorHAnsi"/>
        </w:rPr>
      </w:pPr>
    </w:p>
    <w:p w14:paraId="7D98FE64" w14:textId="77777777" w:rsidR="006153AA" w:rsidRPr="00FD61A8" w:rsidRDefault="006153AA">
      <w:pPr>
        <w:rPr>
          <w:rFonts w:asciiTheme="majorHAnsi" w:hAnsiTheme="majorHAnsi"/>
        </w:rPr>
      </w:pPr>
    </w:p>
    <w:p w14:paraId="71643CC2" w14:textId="77777777" w:rsidR="006153AA" w:rsidRPr="00FD61A8" w:rsidRDefault="006153AA">
      <w:pPr>
        <w:rPr>
          <w:rFonts w:asciiTheme="majorHAnsi" w:hAnsiTheme="majorHAnsi"/>
        </w:rPr>
      </w:pPr>
    </w:p>
    <w:p w14:paraId="786AD51F" w14:textId="77777777" w:rsidR="004561A3" w:rsidRDefault="004561A3">
      <w:pPr>
        <w:rPr>
          <w:rFonts w:asciiTheme="majorHAnsi" w:hAnsiTheme="majorHAnsi"/>
        </w:rPr>
      </w:pPr>
    </w:p>
    <w:p w14:paraId="3AF6111D" w14:textId="3F6A9F37" w:rsidR="002147F4" w:rsidRPr="00FD61A8" w:rsidRDefault="004561A3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4)</w:t>
      </w:r>
    </w:p>
    <w:p w14:paraId="0CFB5723" w14:textId="77777777" w:rsidR="002147F4" w:rsidRPr="00FD61A8" w:rsidRDefault="002147F4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2D68AD75" wp14:editId="140389A3">
            <wp:extent cx="6395663" cy="6407544"/>
            <wp:effectExtent l="0" t="0" r="571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984" cy="640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A9CC7" w14:textId="77777777" w:rsidR="002147F4" w:rsidRPr="00FD61A8" w:rsidRDefault="002147F4">
      <w:pPr>
        <w:rPr>
          <w:rFonts w:asciiTheme="majorHAnsi" w:hAnsiTheme="majorHAnsi"/>
        </w:rPr>
      </w:pPr>
    </w:p>
    <w:p w14:paraId="466D4793" w14:textId="357F05CA" w:rsidR="002147F4" w:rsidRDefault="002147F4">
      <w:pPr>
        <w:rPr>
          <w:rFonts w:asciiTheme="majorHAnsi" w:hAnsiTheme="majorHAnsi"/>
          <w:noProof/>
          <w:lang w:val="en-GB" w:eastAsia="en-GB"/>
        </w:rPr>
      </w:pPr>
    </w:p>
    <w:p w14:paraId="650DF637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65F384EF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4A3FA9C1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07601E4B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0D76DA2C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239C82EF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4657C019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2F715E8B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2B44BDB5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072E9FF9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22BBD76B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1B43F40C" w14:textId="77777777" w:rsidR="004561A3" w:rsidRPr="00FD61A8" w:rsidRDefault="004561A3">
      <w:pPr>
        <w:rPr>
          <w:rFonts w:asciiTheme="majorHAnsi" w:hAnsiTheme="majorHAnsi"/>
        </w:rPr>
      </w:pPr>
    </w:p>
    <w:p w14:paraId="695F9E9A" w14:textId="77777777" w:rsidR="006153AA" w:rsidRPr="00FD61A8" w:rsidRDefault="006153AA">
      <w:pPr>
        <w:rPr>
          <w:rFonts w:asciiTheme="majorHAnsi" w:hAnsiTheme="majorHAnsi"/>
        </w:rPr>
      </w:pPr>
    </w:p>
    <w:p w14:paraId="14546FBC" w14:textId="77777777" w:rsidR="002147F4" w:rsidRPr="00FD61A8" w:rsidRDefault="002147F4">
      <w:pPr>
        <w:rPr>
          <w:rFonts w:asciiTheme="majorHAnsi" w:hAnsiTheme="majorHAnsi"/>
        </w:rPr>
      </w:pPr>
    </w:p>
    <w:p w14:paraId="19664FCD" w14:textId="77777777" w:rsidR="00141B7E" w:rsidRPr="00FD61A8" w:rsidRDefault="00141B7E">
      <w:pPr>
        <w:rPr>
          <w:rFonts w:asciiTheme="majorHAnsi" w:hAnsiTheme="majorHAnsi"/>
        </w:rPr>
      </w:pPr>
    </w:p>
    <w:p w14:paraId="05102B51" w14:textId="585A6C9C" w:rsidR="00141B7E" w:rsidRDefault="00141B7E">
      <w:pPr>
        <w:rPr>
          <w:rFonts w:asciiTheme="majorHAnsi" w:hAnsiTheme="majorHAnsi"/>
        </w:rPr>
      </w:pPr>
      <w:r w:rsidRPr="00FD61A8">
        <w:rPr>
          <w:rFonts w:asciiTheme="majorHAnsi" w:hAnsiTheme="majorHAnsi"/>
        </w:rPr>
        <w:lastRenderedPageBreak/>
        <w:t>5.5 Astrophysics and Cosmology</w:t>
      </w:r>
    </w:p>
    <w:p w14:paraId="18F6317A" w14:textId="77777777" w:rsidR="004561A3" w:rsidRDefault="004561A3">
      <w:pPr>
        <w:rPr>
          <w:rFonts w:asciiTheme="majorHAnsi" w:hAnsiTheme="majorHAnsi"/>
        </w:rPr>
      </w:pPr>
    </w:p>
    <w:p w14:paraId="04DC616F" w14:textId="089E23B0" w:rsidR="00D76200" w:rsidRPr="00FD61A8" w:rsidRDefault="004561A3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14:paraId="15929E31" w14:textId="77777777" w:rsidR="002147F4" w:rsidRPr="00FD61A8" w:rsidRDefault="00D76200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5A5464D7" wp14:editId="247C27F9">
            <wp:extent cx="6395663" cy="6271748"/>
            <wp:effectExtent l="0" t="0" r="5715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11" cy="627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B807D" w14:textId="77777777" w:rsidR="00D76200" w:rsidRPr="00FD61A8" w:rsidRDefault="00D76200">
      <w:pPr>
        <w:rPr>
          <w:rFonts w:asciiTheme="majorHAnsi" w:hAnsiTheme="majorHAnsi"/>
        </w:rPr>
      </w:pPr>
    </w:p>
    <w:p w14:paraId="7E0D0835" w14:textId="35CBC7B7" w:rsidR="00D76200" w:rsidRDefault="00D76200">
      <w:pPr>
        <w:rPr>
          <w:rFonts w:asciiTheme="majorHAnsi" w:hAnsiTheme="majorHAnsi"/>
          <w:noProof/>
          <w:lang w:val="en-GB" w:eastAsia="en-GB"/>
        </w:rPr>
      </w:pPr>
    </w:p>
    <w:p w14:paraId="65B99AD5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0DC6EBF5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2356C895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5359C6E8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363096C3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01148093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0A9530B1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1879AD01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0EEEAEE9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75B8CA90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4D3FFB6C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2A9D3F45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6D90F628" w14:textId="77777777" w:rsidR="004561A3" w:rsidRDefault="004561A3">
      <w:pPr>
        <w:rPr>
          <w:rFonts w:asciiTheme="majorHAnsi" w:hAnsiTheme="majorHAnsi"/>
          <w:noProof/>
          <w:lang w:val="en-GB" w:eastAsia="en-GB"/>
        </w:rPr>
      </w:pPr>
    </w:p>
    <w:p w14:paraId="57553F83" w14:textId="7C725E93" w:rsidR="004561A3" w:rsidRPr="00FD61A8" w:rsidRDefault="004561A3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lastRenderedPageBreak/>
        <w:t>2)</w:t>
      </w:r>
    </w:p>
    <w:p w14:paraId="4AEA2292" w14:textId="0DBF71E5" w:rsidR="00681169" w:rsidRPr="00FD61A8" w:rsidRDefault="00294300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2570D3B2" wp14:editId="4B23793F">
            <wp:extent cx="6395663" cy="5669260"/>
            <wp:effectExtent l="0" t="0" r="571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930" cy="566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84D01" w14:textId="4AA33360" w:rsidR="00294300" w:rsidRDefault="00294300">
      <w:pPr>
        <w:rPr>
          <w:rFonts w:asciiTheme="majorHAnsi" w:hAnsiTheme="majorHAnsi"/>
        </w:rPr>
      </w:pPr>
    </w:p>
    <w:p w14:paraId="2171A428" w14:textId="77777777" w:rsidR="004561A3" w:rsidRDefault="004561A3">
      <w:pPr>
        <w:rPr>
          <w:rFonts w:asciiTheme="majorHAnsi" w:hAnsiTheme="majorHAnsi"/>
        </w:rPr>
      </w:pPr>
    </w:p>
    <w:p w14:paraId="4993F514" w14:textId="77777777" w:rsidR="004561A3" w:rsidRDefault="004561A3">
      <w:pPr>
        <w:rPr>
          <w:rFonts w:asciiTheme="majorHAnsi" w:hAnsiTheme="majorHAnsi"/>
        </w:rPr>
      </w:pPr>
    </w:p>
    <w:p w14:paraId="4C2DD8AE" w14:textId="77777777" w:rsidR="004561A3" w:rsidRDefault="004561A3">
      <w:pPr>
        <w:rPr>
          <w:rFonts w:asciiTheme="majorHAnsi" w:hAnsiTheme="majorHAnsi"/>
        </w:rPr>
      </w:pPr>
    </w:p>
    <w:p w14:paraId="15DE71F1" w14:textId="77777777" w:rsidR="004561A3" w:rsidRDefault="004561A3">
      <w:pPr>
        <w:rPr>
          <w:rFonts w:asciiTheme="majorHAnsi" w:hAnsiTheme="majorHAnsi"/>
        </w:rPr>
      </w:pPr>
    </w:p>
    <w:p w14:paraId="11C5DF27" w14:textId="77777777" w:rsidR="004561A3" w:rsidRDefault="004561A3">
      <w:pPr>
        <w:rPr>
          <w:rFonts w:asciiTheme="majorHAnsi" w:hAnsiTheme="majorHAnsi"/>
        </w:rPr>
      </w:pPr>
    </w:p>
    <w:p w14:paraId="6F0EA246" w14:textId="77777777" w:rsidR="004561A3" w:rsidRDefault="004561A3">
      <w:pPr>
        <w:rPr>
          <w:rFonts w:asciiTheme="majorHAnsi" w:hAnsiTheme="majorHAnsi"/>
        </w:rPr>
      </w:pPr>
    </w:p>
    <w:p w14:paraId="1F743FBB" w14:textId="77777777" w:rsidR="004561A3" w:rsidRDefault="004561A3">
      <w:pPr>
        <w:rPr>
          <w:rFonts w:asciiTheme="majorHAnsi" w:hAnsiTheme="majorHAnsi"/>
        </w:rPr>
      </w:pPr>
    </w:p>
    <w:p w14:paraId="49BDBCC7" w14:textId="77777777" w:rsidR="004561A3" w:rsidRDefault="004561A3">
      <w:pPr>
        <w:rPr>
          <w:rFonts w:asciiTheme="majorHAnsi" w:hAnsiTheme="majorHAnsi"/>
        </w:rPr>
      </w:pPr>
    </w:p>
    <w:p w14:paraId="0F0001F3" w14:textId="77777777" w:rsidR="004561A3" w:rsidRDefault="004561A3">
      <w:pPr>
        <w:rPr>
          <w:rFonts w:asciiTheme="majorHAnsi" w:hAnsiTheme="majorHAnsi"/>
        </w:rPr>
      </w:pPr>
    </w:p>
    <w:p w14:paraId="0E579116" w14:textId="77777777" w:rsidR="004561A3" w:rsidRDefault="004561A3">
      <w:pPr>
        <w:rPr>
          <w:rFonts w:asciiTheme="majorHAnsi" w:hAnsiTheme="majorHAnsi"/>
        </w:rPr>
      </w:pPr>
    </w:p>
    <w:p w14:paraId="5065A93F" w14:textId="77777777" w:rsidR="004561A3" w:rsidRDefault="004561A3">
      <w:pPr>
        <w:rPr>
          <w:rFonts w:asciiTheme="majorHAnsi" w:hAnsiTheme="majorHAnsi"/>
        </w:rPr>
      </w:pPr>
    </w:p>
    <w:p w14:paraId="671AAED3" w14:textId="77777777" w:rsidR="004561A3" w:rsidRDefault="004561A3">
      <w:pPr>
        <w:rPr>
          <w:rFonts w:asciiTheme="majorHAnsi" w:hAnsiTheme="majorHAnsi"/>
        </w:rPr>
      </w:pPr>
    </w:p>
    <w:p w14:paraId="05B1C5CC" w14:textId="77777777" w:rsidR="004561A3" w:rsidRDefault="004561A3">
      <w:pPr>
        <w:rPr>
          <w:rFonts w:asciiTheme="majorHAnsi" w:hAnsiTheme="majorHAnsi"/>
        </w:rPr>
      </w:pPr>
    </w:p>
    <w:p w14:paraId="0FFDE13A" w14:textId="77777777" w:rsidR="004561A3" w:rsidRDefault="004561A3">
      <w:pPr>
        <w:rPr>
          <w:rFonts w:asciiTheme="majorHAnsi" w:hAnsiTheme="majorHAnsi"/>
        </w:rPr>
      </w:pPr>
    </w:p>
    <w:p w14:paraId="19B637CD" w14:textId="77777777" w:rsidR="004561A3" w:rsidRDefault="004561A3">
      <w:pPr>
        <w:rPr>
          <w:rFonts w:asciiTheme="majorHAnsi" w:hAnsiTheme="majorHAnsi"/>
        </w:rPr>
      </w:pPr>
    </w:p>
    <w:p w14:paraId="7E87831E" w14:textId="77777777" w:rsidR="004561A3" w:rsidRDefault="004561A3">
      <w:pPr>
        <w:rPr>
          <w:rFonts w:asciiTheme="majorHAnsi" w:hAnsiTheme="majorHAnsi"/>
        </w:rPr>
      </w:pPr>
    </w:p>
    <w:p w14:paraId="2FBE1953" w14:textId="77777777" w:rsidR="004561A3" w:rsidRDefault="004561A3">
      <w:pPr>
        <w:rPr>
          <w:rFonts w:asciiTheme="majorHAnsi" w:hAnsiTheme="majorHAnsi"/>
        </w:rPr>
      </w:pPr>
    </w:p>
    <w:p w14:paraId="2ADE4FB5" w14:textId="77777777" w:rsidR="004561A3" w:rsidRDefault="004561A3">
      <w:pPr>
        <w:rPr>
          <w:rFonts w:asciiTheme="majorHAnsi" w:hAnsiTheme="majorHAnsi"/>
        </w:rPr>
      </w:pPr>
    </w:p>
    <w:p w14:paraId="2DA4A254" w14:textId="77777777" w:rsidR="004561A3" w:rsidRDefault="004561A3">
      <w:pPr>
        <w:rPr>
          <w:rFonts w:asciiTheme="majorHAnsi" w:hAnsiTheme="majorHAnsi"/>
        </w:rPr>
      </w:pPr>
    </w:p>
    <w:p w14:paraId="1FF4469C" w14:textId="77777777" w:rsidR="004561A3" w:rsidRPr="00FD61A8" w:rsidRDefault="004561A3">
      <w:pPr>
        <w:rPr>
          <w:rFonts w:asciiTheme="majorHAnsi" w:hAnsiTheme="majorHAnsi"/>
        </w:rPr>
      </w:pPr>
    </w:p>
    <w:p w14:paraId="1899A087" w14:textId="71F6BB05" w:rsidR="00294300" w:rsidRPr="00FD61A8" w:rsidRDefault="004561A3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3)</w:t>
      </w:r>
    </w:p>
    <w:p w14:paraId="58B026F2" w14:textId="4A2686C1" w:rsidR="00294300" w:rsidRPr="00FD61A8" w:rsidRDefault="00294300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03C28E61" wp14:editId="3FC5EFAD">
            <wp:extent cx="6395663" cy="5526616"/>
            <wp:effectExtent l="0" t="0" r="5715" b="1079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33" cy="552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68991" w14:textId="77777777" w:rsidR="00294300" w:rsidRPr="00FD61A8" w:rsidRDefault="00294300">
      <w:pPr>
        <w:rPr>
          <w:rFonts w:asciiTheme="majorHAnsi" w:hAnsiTheme="majorHAnsi"/>
        </w:rPr>
      </w:pPr>
    </w:p>
    <w:p w14:paraId="38231D51" w14:textId="77777777" w:rsidR="004561A3" w:rsidRDefault="004561A3">
      <w:pPr>
        <w:rPr>
          <w:rFonts w:asciiTheme="majorHAnsi" w:hAnsiTheme="majorHAnsi"/>
        </w:rPr>
      </w:pPr>
    </w:p>
    <w:p w14:paraId="36286F7D" w14:textId="77777777" w:rsidR="004561A3" w:rsidRDefault="004561A3">
      <w:pPr>
        <w:rPr>
          <w:rFonts w:asciiTheme="majorHAnsi" w:hAnsiTheme="majorHAnsi"/>
        </w:rPr>
      </w:pPr>
    </w:p>
    <w:p w14:paraId="4849D7B1" w14:textId="77777777" w:rsidR="004561A3" w:rsidRDefault="004561A3">
      <w:pPr>
        <w:rPr>
          <w:rFonts w:asciiTheme="majorHAnsi" w:hAnsiTheme="majorHAnsi"/>
        </w:rPr>
      </w:pPr>
    </w:p>
    <w:p w14:paraId="53E46D81" w14:textId="77777777" w:rsidR="004561A3" w:rsidRDefault="004561A3">
      <w:pPr>
        <w:rPr>
          <w:rFonts w:asciiTheme="majorHAnsi" w:hAnsiTheme="majorHAnsi"/>
        </w:rPr>
      </w:pPr>
    </w:p>
    <w:p w14:paraId="7D49BD49" w14:textId="77777777" w:rsidR="004561A3" w:rsidRDefault="004561A3">
      <w:pPr>
        <w:rPr>
          <w:rFonts w:asciiTheme="majorHAnsi" w:hAnsiTheme="majorHAnsi"/>
        </w:rPr>
      </w:pPr>
    </w:p>
    <w:p w14:paraId="10EF880B" w14:textId="77777777" w:rsidR="004561A3" w:rsidRDefault="004561A3">
      <w:pPr>
        <w:rPr>
          <w:rFonts w:asciiTheme="majorHAnsi" w:hAnsiTheme="majorHAnsi"/>
        </w:rPr>
      </w:pPr>
    </w:p>
    <w:p w14:paraId="5042BE79" w14:textId="77777777" w:rsidR="004561A3" w:rsidRDefault="004561A3">
      <w:pPr>
        <w:rPr>
          <w:rFonts w:asciiTheme="majorHAnsi" w:hAnsiTheme="majorHAnsi"/>
        </w:rPr>
      </w:pPr>
    </w:p>
    <w:p w14:paraId="2B9215CE" w14:textId="77777777" w:rsidR="004561A3" w:rsidRDefault="004561A3">
      <w:pPr>
        <w:rPr>
          <w:rFonts w:asciiTheme="majorHAnsi" w:hAnsiTheme="majorHAnsi"/>
        </w:rPr>
      </w:pPr>
    </w:p>
    <w:p w14:paraId="1E5B3E41" w14:textId="77777777" w:rsidR="004561A3" w:rsidRDefault="004561A3">
      <w:pPr>
        <w:rPr>
          <w:rFonts w:asciiTheme="majorHAnsi" w:hAnsiTheme="majorHAnsi"/>
        </w:rPr>
      </w:pPr>
    </w:p>
    <w:p w14:paraId="2D7002DB" w14:textId="77777777" w:rsidR="004561A3" w:rsidRDefault="004561A3">
      <w:pPr>
        <w:rPr>
          <w:rFonts w:asciiTheme="majorHAnsi" w:hAnsiTheme="majorHAnsi"/>
        </w:rPr>
      </w:pPr>
    </w:p>
    <w:p w14:paraId="3D2A4AB9" w14:textId="77777777" w:rsidR="004561A3" w:rsidRDefault="004561A3">
      <w:pPr>
        <w:rPr>
          <w:rFonts w:asciiTheme="majorHAnsi" w:hAnsiTheme="majorHAnsi"/>
        </w:rPr>
      </w:pPr>
    </w:p>
    <w:p w14:paraId="1A8179C5" w14:textId="77777777" w:rsidR="004561A3" w:rsidRDefault="004561A3">
      <w:pPr>
        <w:rPr>
          <w:rFonts w:asciiTheme="majorHAnsi" w:hAnsiTheme="majorHAnsi"/>
        </w:rPr>
      </w:pPr>
    </w:p>
    <w:p w14:paraId="742936E1" w14:textId="77777777" w:rsidR="004561A3" w:rsidRDefault="004561A3">
      <w:pPr>
        <w:rPr>
          <w:rFonts w:asciiTheme="majorHAnsi" w:hAnsiTheme="majorHAnsi"/>
        </w:rPr>
      </w:pPr>
    </w:p>
    <w:p w14:paraId="6C2B5E68" w14:textId="77777777" w:rsidR="004561A3" w:rsidRDefault="004561A3">
      <w:pPr>
        <w:rPr>
          <w:rFonts w:asciiTheme="majorHAnsi" w:hAnsiTheme="majorHAnsi"/>
        </w:rPr>
      </w:pPr>
    </w:p>
    <w:p w14:paraId="56D1A19C" w14:textId="77777777" w:rsidR="004561A3" w:rsidRDefault="004561A3">
      <w:pPr>
        <w:rPr>
          <w:rFonts w:asciiTheme="majorHAnsi" w:hAnsiTheme="majorHAnsi"/>
        </w:rPr>
      </w:pPr>
    </w:p>
    <w:p w14:paraId="4331B1D1" w14:textId="77777777" w:rsidR="004561A3" w:rsidRDefault="004561A3">
      <w:pPr>
        <w:rPr>
          <w:rFonts w:asciiTheme="majorHAnsi" w:hAnsiTheme="majorHAnsi"/>
        </w:rPr>
      </w:pPr>
    </w:p>
    <w:p w14:paraId="647F7817" w14:textId="77777777" w:rsidR="004561A3" w:rsidRDefault="004561A3">
      <w:pPr>
        <w:rPr>
          <w:rFonts w:asciiTheme="majorHAnsi" w:hAnsiTheme="majorHAnsi"/>
        </w:rPr>
      </w:pPr>
    </w:p>
    <w:p w14:paraId="092EEA0B" w14:textId="77777777" w:rsidR="004561A3" w:rsidRDefault="004561A3">
      <w:pPr>
        <w:rPr>
          <w:rFonts w:asciiTheme="majorHAnsi" w:hAnsiTheme="majorHAnsi"/>
        </w:rPr>
      </w:pPr>
    </w:p>
    <w:p w14:paraId="67D559BF" w14:textId="77777777" w:rsidR="004561A3" w:rsidRDefault="004561A3">
      <w:pPr>
        <w:rPr>
          <w:rFonts w:asciiTheme="majorHAnsi" w:hAnsiTheme="majorHAnsi"/>
        </w:rPr>
      </w:pPr>
    </w:p>
    <w:p w14:paraId="51AE5873" w14:textId="77777777" w:rsidR="004561A3" w:rsidRDefault="004561A3">
      <w:pPr>
        <w:rPr>
          <w:rFonts w:asciiTheme="majorHAnsi" w:hAnsiTheme="majorHAnsi"/>
        </w:rPr>
      </w:pPr>
    </w:p>
    <w:p w14:paraId="4155E4EF" w14:textId="288411BD" w:rsidR="00294300" w:rsidRPr="00FD61A8" w:rsidRDefault="004561A3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4)</w:t>
      </w:r>
    </w:p>
    <w:p w14:paraId="173C6E42" w14:textId="0FA33192" w:rsidR="00294300" w:rsidRPr="00FD61A8" w:rsidRDefault="00294300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1925E884" wp14:editId="6F3B6260">
            <wp:extent cx="6395663" cy="5265927"/>
            <wp:effectExtent l="0" t="0" r="571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487" cy="52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E7ECB" w14:textId="77777777" w:rsidR="00A80D5A" w:rsidRPr="00FD61A8" w:rsidRDefault="00A80D5A">
      <w:pPr>
        <w:rPr>
          <w:rFonts w:asciiTheme="majorHAnsi" w:hAnsiTheme="majorHAnsi"/>
        </w:rPr>
      </w:pPr>
    </w:p>
    <w:p w14:paraId="1B8304EB" w14:textId="6DA950F4" w:rsidR="00A80D5A" w:rsidRPr="00FD61A8" w:rsidRDefault="00A80D5A">
      <w:pPr>
        <w:rPr>
          <w:rFonts w:asciiTheme="majorHAnsi" w:hAnsiTheme="majorHAnsi"/>
        </w:rPr>
      </w:pPr>
    </w:p>
    <w:p w14:paraId="22042AD7" w14:textId="77777777" w:rsidR="004561A3" w:rsidRDefault="004561A3">
      <w:pPr>
        <w:rPr>
          <w:rFonts w:asciiTheme="majorHAnsi" w:hAnsiTheme="majorHAnsi"/>
        </w:rPr>
      </w:pPr>
    </w:p>
    <w:p w14:paraId="14EC43FD" w14:textId="77777777" w:rsidR="004561A3" w:rsidRDefault="004561A3">
      <w:pPr>
        <w:rPr>
          <w:rFonts w:asciiTheme="majorHAnsi" w:hAnsiTheme="majorHAnsi"/>
        </w:rPr>
      </w:pPr>
    </w:p>
    <w:p w14:paraId="46F8F822" w14:textId="77777777" w:rsidR="004561A3" w:rsidRDefault="004561A3">
      <w:pPr>
        <w:rPr>
          <w:rFonts w:asciiTheme="majorHAnsi" w:hAnsiTheme="majorHAnsi"/>
        </w:rPr>
      </w:pPr>
    </w:p>
    <w:p w14:paraId="5854052B" w14:textId="77777777" w:rsidR="004561A3" w:rsidRDefault="004561A3">
      <w:pPr>
        <w:rPr>
          <w:rFonts w:asciiTheme="majorHAnsi" w:hAnsiTheme="majorHAnsi"/>
        </w:rPr>
      </w:pPr>
    </w:p>
    <w:p w14:paraId="2A573424" w14:textId="77777777" w:rsidR="004561A3" w:rsidRDefault="004561A3">
      <w:pPr>
        <w:rPr>
          <w:rFonts w:asciiTheme="majorHAnsi" w:hAnsiTheme="majorHAnsi"/>
        </w:rPr>
      </w:pPr>
    </w:p>
    <w:p w14:paraId="6E7803AB" w14:textId="77777777" w:rsidR="004561A3" w:rsidRDefault="004561A3">
      <w:pPr>
        <w:rPr>
          <w:rFonts w:asciiTheme="majorHAnsi" w:hAnsiTheme="majorHAnsi"/>
        </w:rPr>
      </w:pPr>
    </w:p>
    <w:p w14:paraId="0D31B8FA" w14:textId="77777777" w:rsidR="004561A3" w:rsidRDefault="004561A3">
      <w:pPr>
        <w:rPr>
          <w:rFonts w:asciiTheme="majorHAnsi" w:hAnsiTheme="majorHAnsi"/>
        </w:rPr>
      </w:pPr>
    </w:p>
    <w:p w14:paraId="4791FA0E" w14:textId="77777777" w:rsidR="004561A3" w:rsidRDefault="004561A3">
      <w:pPr>
        <w:rPr>
          <w:rFonts w:asciiTheme="majorHAnsi" w:hAnsiTheme="majorHAnsi"/>
        </w:rPr>
      </w:pPr>
    </w:p>
    <w:p w14:paraId="4632BD82" w14:textId="77777777" w:rsidR="004561A3" w:rsidRDefault="004561A3">
      <w:pPr>
        <w:rPr>
          <w:rFonts w:asciiTheme="majorHAnsi" w:hAnsiTheme="majorHAnsi"/>
        </w:rPr>
      </w:pPr>
    </w:p>
    <w:p w14:paraId="239CF693" w14:textId="77777777" w:rsidR="004561A3" w:rsidRDefault="004561A3">
      <w:pPr>
        <w:rPr>
          <w:rFonts w:asciiTheme="majorHAnsi" w:hAnsiTheme="majorHAnsi"/>
        </w:rPr>
      </w:pPr>
    </w:p>
    <w:p w14:paraId="57AC30C7" w14:textId="77777777" w:rsidR="004561A3" w:rsidRDefault="004561A3">
      <w:pPr>
        <w:rPr>
          <w:rFonts w:asciiTheme="majorHAnsi" w:hAnsiTheme="majorHAnsi"/>
        </w:rPr>
      </w:pPr>
    </w:p>
    <w:p w14:paraId="03D83829" w14:textId="77777777" w:rsidR="004561A3" w:rsidRDefault="004561A3">
      <w:pPr>
        <w:rPr>
          <w:rFonts w:asciiTheme="majorHAnsi" w:hAnsiTheme="majorHAnsi"/>
        </w:rPr>
      </w:pPr>
    </w:p>
    <w:p w14:paraId="18EF25A9" w14:textId="77777777" w:rsidR="004561A3" w:rsidRDefault="004561A3">
      <w:pPr>
        <w:rPr>
          <w:rFonts w:asciiTheme="majorHAnsi" w:hAnsiTheme="majorHAnsi"/>
        </w:rPr>
      </w:pPr>
    </w:p>
    <w:p w14:paraId="298470AE" w14:textId="77777777" w:rsidR="004561A3" w:rsidRDefault="004561A3">
      <w:pPr>
        <w:rPr>
          <w:rFonts w:asciiTheme="majorHAnsi" w:hAnsiTheme="majorHAnsi"/>
        </w:rPr>
      </w:pPr>
    </w:p>
    <w:p w14:paraId="58E38419" w14:textId="77777777" w:rsidR="004561A3" w:rsidRDefault="004561A3">
      <w:pPr>
        <w:rPr>
          <w:rFonts w:asciiTheme="majorHAnsi" w:hAnsiTheme="majorHAnsi"/>
        </w:rPr>
      </w:pPr>
    </w:p>
    <w:p w14:paraId="2B4F9876" w14:textId="77777777" w:rsidR="004561A3" w:rsidRDefault="004561A3">
      <w:pPr>
        <w:rPr>
          <w:rFonts w:asciiTheme="majorHAnsi" w:hAnsiTheme="majorHAnsi"/>
        </w:rPr>
      </w:pPr>
    </w:p>
    <w:p w14:paraId="2798B77E" w14:textId="77777777" w:rsidR="004561A3" w:rsidRDefault="004561A3">
      <w:pPr>
        <w:rPr>
          <w:rFonts w:asciiTheme="majorHAnsi" w:hAnsiTheme="majorHAnsi"/>
        </w:rPr>
      </w:pPr>
    </w:p>
    <w:p w14:paraId="28C42156" w14:textId="77777777" w:rsidR="004561A3" w:rsidRDefault="004561A3">
      <w:pPr>
        <w:rPr>
          <w:rFonts w:asciiTheme="majorHAnsi" w:hAnsiTheme="majorHAnsi"/>
        </w:rPr>
      </w:pPr>
    </w:p>
    <w:p w14:paraId="073F9B70" w14:textId="77777777" w:rsidR="004561A3" w:rsidRDefault="004561A3">
      <w:pPr>
        <w:rPr>
          <w:rFonts w:asciiTheme="majorHAnsi" w:hAnsiTheme="majorHAnsi"/>
        </w:rPr>
      </w:pPr>
    </w:p>
    <w:p w14:paraId="2E3ADE32" w14:textId="77777777" w:rsidR="004561A3" w:rsidRDefault="004561A3">
      <w:pPr>
        <w:rPr>
          <w:rFonts w:asciiTheme="majorHAnsi" w:hAnsiTheme="majorHAnsi"/>
        </w:rPr>
      </w:pPr>
    </w:p>
    <w:p w14:paraId="236AFB15" w14:textId="77777777" w:rsidR="004561A3" w:rsidRDefault="004561A3">
      <w:pPr>
        <w:rPr>
          <w:rFonts w:asciiTheme="majorHAnsi" w:hAnsiTheme="majorHAnsi"/>
        </w:rPr>
      </w:pPr>
    </w:p>
    <w:p w14:paraId="6332865D" w14:textId="1393A3EB" w:rsidR="00A80D5A" w:rsidRPr="00FD61A8" w:rsidRDefault="004561A3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5)</w:t>
      </w:r>
    </w:p>
    <w:p w14:paraId="245994C6" w14:textId="05B272BD" w:rsidR="00A80D5A" w:rsidRPr="00FD61A8" w:rsidRDefault="00A80D5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0D37709B" wp14:editId="73271787">
            <wp:extent cx="6395663" cy="5050240"/>
            <wp:effectExtent l="0" t="0" r="5715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611" cy="505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AD26F" w14:textId="77777777" w:rsidR="00A80D5A" w:rsidRPr="00FD61A8" w:rsidRDefault="00A80D5A">
      <w:pPr>
        <w:rPr>
          <w:rFonts w:asciiTheme="majorHAnsi" w:hAnsiTheme="majorHAnsi"/>
        </w:rPr>
      </w:pPr>
    </w:p>
    <w:p w14:paraId="1DB7BAC7" w14:textId="5D6196EC" w:rsidR="00A80D5A" w:rsidRPr="00FD61A8" w:rsidRDefault="00A80D5A">
      <w:pPr>
        <w:rPr>
          <w:rFonts w:asciiTheme="majorHAnsi" w:hAnsiTheme="majorHAnsi"/>
        </w:rPr>
      </w:pPr>
    </w:p>
    <w:p w14:paraId="6CFF451F" w14:textId="77777777" w:rsidR="004561A3" w:rsidRDefault="004561A3">
      <w:pPr>
        <w:rPr>
          <w:rFonts w:asciiTheme="majorHAnsi" w:hAnsiTheme="majorHAnsi"/>
        </w:rPr>
      </w:pPr>
    </w:p>
    <w:p w14:paraId="180BA695" w14:textId="77777777" w:rsidR="004561A3" w:rsidRDefault="004561A3">
      <w:pPr>
        <w:rPr>
          <w:rFonts w:asciiTheme="majorHAnsi" w:hAnsiTheme="majorHAnsi"/>
        </w:rPr>
      </w:pPr>
    </w:p>
    <w:p w14:paraId="12026066" w14:textId="77777777" w:rsidR="004561A3" w:rsidRDefault="004561A3">
      <w:pPr>
        <w:rPr>
          <w:rFonts w:asciiTheme="majorHAnsi" w:hAnsiTheme="majorHAnsi"/>
        </w:rPr>
      </w:pPr>
    </w:p>
    <w:p w14:paraId="0038DA5D" w14:textId="77777777" w:rsidR="004561A3" w:rsidRDefault="004561A3">
      <w:pPr>
        <w:rPr>
          <w:rFonts w:asciiTheme="majorHAnsi" w:hAnsiTheme="majorHAnsi"/>
        </w:rPr>
      </w:pPr>
    </w:p>
    <w:p w14:paraId="201DC2D5" w14:textId="77777777" w:rsidR="004561A3" w:rsidRDefault="004561A3">
      <w:pPr>
        <w:rPr>
          <w:rFonts w:asciiTheme="majorHAnsi" w:hAnsiTheme="majorHAnsi"/>
        </w:rPr>
      </w:pPr>
    </w:p>
    <w:p w14:paraId="30C81CD4" w14:textId="77777777" w:rsidR="004561A3" w:rsidRDefault="004561A3">
      <w:pPr>
        <w:rPr>
          <w:rFonts w:asciiTheme="majorHAnsi" w:hAnsiTheme="majorHAnsi"/>
        </w:rPr>
      </w:pPr>
    </w:p>
    <w:p w14:paraId="0806C2C4" w14:textId="77777777" w:rsidR="004561A3" w:rsidRDefault="004561A3">
      <w:pPr>
        <w:rPr>
          <w:rFonts w:asciiTheme="majorHAnsi" w:hAnsiTheme="majorHAnsi"/>
        </w:rPr>
      </w:pPr>
    </w:p>
    <w:p w14:paraId="066A9334" w14:textId="77777777" w:rsidR="004561A3" w:rsidRDefault="004561A3">
      <w:pPr>
        <w:rPr>
          <w:rFonts w:asciiTheme="majorHAnsi" w:hAnsiTheme="majorHAnsi"/>
        </w:rPr>
      </w:pPr>
    </w:p>
    <w:p w14:paraId="419DD5A2" w14:textId="77777777" w:rsidR="004561A3" w:rsidRDefault="004561A3">
      <w:pPr>
        <w:rPr>
          <w:rFonts w:asciiTheme="majorHAnsi" w:hAnsiTheme="majorHAnsi"/>
        </w:rPr>
      </w:pPr>
    </w:p>
    <w:p w14:paraId="5F1973FA" w14:textId="77777777" w:rsidR="004561A3" w:rsidRDefault="004561A3">
      <w:pPr>
        <w:rPr>
          <w:rFonts w:asciiTheme="majorHAnsi" w:hAnsiTheme="majorHAnsi"/>
        </w:rPr>
      </w:pPr>
    </w:p>
    <w:p w14:paraId="6E832CA3" w14:textId="77777777" w:rsidR="004561A3" w:rsidRDefault="004561A3">
      <w:pPr>
        <w:rPr>
          <w:rFonts w:asciiTheme="majorHAnsi" w:hAnsiTheme="majorHAnsi"/>
        </w:rPr>
      </w:pPr>
    </w:p>
    <w:p w14:paraId="39545BDB" w14:textId="77777777" w:rsidR="004561A3" w:rsidRDefault="004561A3">
      <w:pPr>
        <w:rPr>
          <w:rFonts w:asciiTheme="majorHAnsi" w:hAnsiTheme="majorHAnsi"/>
        </w:rPr>
      </w:pPr>
    </w:p>
    <w:p w14:paraId="7454B719" w14:textId="77777777" w:rsidR="004561A3" w:rsidRDefault="004561A3">
      <w:pPr>
        <w:rPr>
          <w:rFonts w:asciiTheme="majorHAnsi" w:hAnsiTheme="majorHAnsi"/>
        </w:rPr>
      </w:pPr>
    </w:p>
    <w:p w14:paraId="7101326A" w14:textId="77777777" w:rsidR="004561A3" w:rsidRDefault="004561A3">
      <w:pPr>
        <w:rPr>
          <w:rFonts w:asciiTheme="majorHAnsi" w:hAnsiTheme="majorHAnsi"/>
        </w:rPr>
      </w:pPr>
    </w:p>
    <w:p w14:paraId="55F801EB" w14:textId="77777777" w:rsidR="004561A3" w:rsidRDefault="004561A3">
      <w:pPr>
        <w:rPr>
          <w:rFonts w:asciiTheme="majorHAnsi" w:hAnsiTheme="majorHAnsi"/>
        </w:rPr>
      </w:pPr>
    </w:p>
    <w:p w14:paraId="266E867D" w14:textId="77777777" w:rsidR="004561A3" w:rsidRDefault="004561A3">
      <w:pPr>
        <w:rPr>
          <w:rFonts w:asciiTheme="majorHAnsi" w:hAnsiTheme="majorHAnsi"/>
        </w:rPr>
      </w:pPr>
    </w:p>
    <w:p w14:paraId="792A3562" w14:textId="77777777" w:rsidR="004561A3" w:rsidRDefault="004561A3">
      <w:pPr>
        <w:rPr>
          <w:rFonts w:asciiTheme="majorHAnsi" w:hAnsiTheme="majorHAnsi"/>
        </w:rPr>
      </w:pPr>
    </w:p>
    <w:p w14:paraId="634EF7D8" w14:textId="77777777" w:rsidR="004561A3" w:rsidRDefault="004561A3">
      <w:pPr>
        <w:rPr>
          <w:rFonts w:asciiTheme="majorHAnsi" w:hAnsiTheme="majorHAnsi"/>
        </w:rPr>
      </w:pPr>
    </w:p>
    <w:p w14:paraId="6787146D" w14:textId="77777777" w:rsidR="004561A3" w:rsidRDefault="004561A3">
      <w:pPr>
        <w:rPr>
          <w:rFonts w:asciiTheme="majorHAnsi" w:hAnsiTheme="majorHAnsi"/>
        </w:rPr>
      </w:pPr>
    </w:p>
    <w:p w14:paraId="44277636" w14:textId="77777777" w:rsidR="004561A3" w:rsidRDefault="004561A3">
      <w:pPr>
        <w:rPr>
          <w:rFonts w:asciiTheme="majorHAnsi" w:hAnsiTheme="majorHAnsi"/>
        </w:rPr>
      </w:pPr>
    </w:p>
    <w:p w14:paraId="38EEBC93" w14:textId="77777777" w:rsidR="004561A3" w:rsidRDefault="004561A3">
      <w:pPr>
        <w:rPr>
          <w:rFonts w:asciiTheme="majorHAnsi" w:hAnsiTheme="majorHAnsi"/>
        </w:rPr>
      </w:pPr>
    </w:p>
    <w:p w14:paraId="3F3ABDCA" w14:textId="77777777" w:rsidR="004561A3" w:rsidRDefault="004561A3">
      <w:pPr>
        <w:rPr>
          <w:rFonts w:asciiTheme="majorHAnsi" w:hAnsiTheme="majorHAnsi"/>
        </w:rPr>
      </w:pPr>
    </w:p>
    <w:p w14:paraId="7DB8083E" w14:textId="03E7C1B7" w:rsidR="00A80D5A" w:rsidRPr="00FD61A8" w:rsidRDefault="004561A3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6)</w:t>
      </w:r>
    </w:p>
    <w:p w14:paraId="18213F51" w14:textId="721B3E9B" w:rsidR="00A80D5A" w:rsidRPr="00FD61A8" w:rsidRDefault="00A80D5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584D624E" wp14:editId="631BE340">
            <wp:extent cx="6395663" cy="7370803"/>
            <wp:effectExtent l="0" t="0" r="571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992" cy="737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01BE" w14:textId="77777777" w:rsidR="00A80D5A" w:rsidRPr="00FD61A8" w:rsidRDefault="00A80D5A">
      <w:pPr>
        <w:rPr>
          <w:rFonts w:asciiTheme="majorHAnsi" w:hAnsiTheme="majorHAnsi"/>
        </w:rPr>
      </w:pPr>
    </w:p>
    <w:p w14:paraId="117F884E" w14:textId="4B8FBF3B" w:rsidR="00A80D5A" w:rsidRPr="00FD61A8" w:rsidRDefault="00A80D5A">
      <w:pPr>
        <w:rPr>
          <w:rFonts w:asciiTheme="majorHAnsi" w:hAnsiTheme="majorHAnsi"/>
        </w:rPr>
      </w:pPr>
    </w:p>
    <w:p w14:paraId="6DEE3E09" w14:textId="77777777" w:rsidR="00A80D5A" w:rsidRDefault="00A80D5A">
      <w:pPr>
        <w:rPr>
          <w:rFonts w:asciiTheme="majorHAnsi" w:hAnsiTheme="majorHAnsi"/>
        </w:rPr>
      </w:pPr>
    </w:p>
    <w:p w14:paraId="64A813E5" w14:textId="77777777" w:rsidR="004561A3" w:rsidRDefault="004561A3">
      <w:pPr>
        <w:rPr>
          <w:rFonts w:asciiTheme="majorHAnsi" w:hAnsiTheme="majorHAnsi"/>
        </w:rPr>
      </w:pPr>
    </w:p>
    <w:p w14:paraId="0A80BFF5" w14:textId="77777777" w:rsidR="004561A3" w:rsidRDefault="004561A3">
      <w:pPr>
        <w:rPr>
          <w:rFonts w:asciiTheme="majorHAnsi" w:hAnsiTheme="majorHAnsi"/>
        </w:rPr>
      </w:pPr>
    </w:p>
    <w:p w14:paraId="0850D101" w14:textId="77777777" w:rsidR="004561A3" w:rsidRDefault="004561A3">
      <w:pPr>
        <w:rPr>
          <w:rFonts w:asciiTheme="majorHAnsi" w:hAnsiTheme="majorHAnsi"/>
        </w:rPr>
      </w:pPr>
    </w:p>
    <w:p w14:paraId="1F6ED348" w14:textId="77777777" w:rsidR="004561A3" w:rsidRDefault="004561A3">
      <w:pPr>
        <w:rPr>
          <w:rFonts w:asciiTheme="majorHAnsi" w:hAnsiTheme="majorHAnsi"/>
        </w:rPr>
      </w:pPr>
    </w:p>
    <w:p w14:paraId="79AC224E" w14:textId="77777777" w:rsidR="004561A3" w:rsidRDefault="004561A3">
      <w:pPr>
        <w:rPr>
          <w:rFonts w:asciiTheme="majorHAnsi" w:hAnsiTheme="majorHAnsi"/>
        </w:rPr>
      </w:pPr>
    </w:p>
    <w:p w14:paraId="5BAD1088" w14:textId="77777777" w:rsidR="004561A3" w:rsidRDefault="004561A3">
      <w:pPr>
        <w:rPr>
          <w:rFonts w:asciiTheme="majorHAnsi" w:hAnsiTheme="majorHAnsi"/>
        </w:rPr>
      </w:pPr>
    </w:p>
    <w:p w14:paraId="19601789" w14:textId="77777777" w:rsidR="004561A3" w:rsidRDefault="004561A3">
      <w:pPr>
        <w:rPr>
          <w:rFonts w:asciiTheme="majorHAnsi" w:hAnsiTheme="majorHAnsi"/>
        </w:rPr>
      </w:pPr>
    </w:p>
    <w:p w14:paraId="145D6ABB" w14:textId="77777777" w:rsidR="004561A3" w:rsidRDefault="004561A3">
      <w:pPr>
        <w:rPr>
          <w:rFonts w:asciiTheme="majorHAnsi" w:hAnsiTheme="majorHAnsi"/>
        </w:rPr>
      </w:pPr>
    </w:p>
    <w:p w14:paraId="2AADCEA6" w14:textId="68DD7EFC" w:rsidR="004561A3" w:rsidRPr="00FD61A8" w:rsidRDefault="004561A3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7)</w:t>
      </w:r>
    </w:p>
    <w:p w14:paraId="1668D7C4" w14:textId="71DDF535" w:rsidR="00A80D5A" w:rsidRPr="00FD61A8" w:rsidRDefault="00A80D5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59C2A780" wp14:editId="52A1CCD9">
            <wp:extent cx="6624263" cy="4836440"/>
            <wp:effectExtent l="0" t="0" r="571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260" cy="483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57E06" w14:textId="77777777" w:rsidR="00A80D5A" w:rsidRPr="00FD61A8" w:rsidRDefault="00A80D5A">
      <w:pPr>
        <w:rPr>
          <w:rFonts w:asciiTheme="majorHAnsi" w:hAnsiTheme="majorHAnsi"/>
        </w:rPr>
      </w:pPr>
    </w:p>
    <w:p w14:paraId="6300AF3A" w14:textId="5ED451F6" w:rsidR="00A80D5A" w:rsidRPr="00FD61A8" w:rsidRDefault="00A80D5A">
      <w:pPr>
        <w:rPr>
          <w:rFonts w:asciiTheme="majorHAnsi" w:hAnsiTheme="majorHAnsi"/>
        </w:rPr>
      </w:pPr>
      <w:bookmarkStart w:id="0" w:name="_GoBack"/>
      <w:bookmarkEnd w:id="0"/>
    </w:p>
    <w:p w14:paraId="3BBA831C" w14:textId="77777777" w:rsidR="00FD61A8" w:rsidRPr="00FD61A8" w:rsidRDefault="00FD61A8">
      <w:pPr>
        <w:rPr>
          <w:rFonts w:asciiTheme="majorHAnsi" w:hAnsiTheme="majorHAnsi"/>
        </w:rPr>
      </w:pPr>
    </w:p>
    <w:sectPr w:rsidR="00FD61A8" w:rsidRPr="00FD61A8" w:rsidSect="00F4221C">
      <w:pgSz w:w="11900" w:h="16840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altName w:val="Times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Cambria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542"/>
    <w:rsid w:val="00141B7E"/>
    <w:rsid w:val="002147F4"/>
    <w:rsid w:val="00216E69"/>
    <w:rsid w:val="00294300"/>
    <w:rsid w:val="002C5A0A"/>
    <w:rsid w:val="00354DFB"/>
    <w:rsid w:val="0041290C"/>
    <w:rsid w:val="004561A3"/>
    <w:rsid w:val="00471BCD"/>
    <w:rsid w:val="005200E7"/>
    <w:rsid w:val="005F6B4D"/>
    <w:rsid w:val="006120DC"/>
    <w:rsid w:val="006153AA"/>
    <w:rsid w:val="00681169"/>
    <w:rsid w:val="007808D0"/>
    <w:rsid w:val="007914AE"/>
    <w:rsid w:val="00953699"/>
    <w:rsid w:val="00A051AA"/>
    <w:rsid w:val="00A80D5A"/>
    <w:rsid w:val="00B4699B"/>
    <w:rsid w:val="00CA080B"/>
    <w:rsid w:val="00CB7542"/>
    <w:rsid w:val="00D02894"/>
    <w:rsid w:val="00D76200"/>
    <w:rsid w:val="00F3478F"/>
    <w:rsid w:val="00F4221C"/>
    <w:rsid w:val="00F80886"/>
    <w:rsid w:val="00FC5597"/>
    <w:rsid w:val="00FD61A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C7CA4E"/>
  <w15:docId w15:val="{D1D3EC7F-3946-4880-9496-AA6F69082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TitleRunningHead">
    <w:name w:val="AF_Title_Running_Head"/>
    <w:basedOn w:val="Normal"/>
    <w:next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AIReceivedDate">
    <w:name w:val="AI_Received_Date"/>
    <w:basedOn w:val="Normal"/>
    <w:next w:val="Normal"/>
    <w:rsid w:val="00953699"/>
    <w:pPr>
      <w:spacing w:after="240" w:line="480" w:lineRule="auto"/>
      <w:jc w:val="both"/>
    </w:pPr>
    <w:rPr>
      <w:rFonts w:ascii="Times" w:eastAsia="Times New Roman" w:hAnsi="Times" w:cs="Times New Roman"/>
      <w:b/>
    </w:rPr>
  </w:style>
  <w:style w:type="paragraph" w:customStyle="1" w:styleId="BATitle">
    <w:name w:val="BA_Title"/>
    <w:basedOn w:val="Normal"/>
    <w:next w:val="Normal"/>
    <w:rsid w:val="00953699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</w:rPr>
  </w:style>
  <w:style w:type="paragraph" w:styleId="BalloonText">
    <w:name w:val="Balloon Text"/>
    <w:basedOn w:val="Normal"/>
    <w:link w:val="BalloonTextChar"/>
    <w:semiHidden/>
    <w:rsid w:val="00953699"/>
    <w:pPr>
      <w:spacing w:after="20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53699"/>
    <w:rPr>
      <w:rFonts w:ascii="Tahoma" w:eastAsia="Times New Roman" w:hAnsi="Tahoma" w:cs="Tahoma"/>
      <w:sz w:val="16"/>
      <w:szCs w:val="16"/>
    </w:rPr>
  </w:style>
  <w:style w:type="paragraph" w:customStyle="1" w:styleId="BBAuthorName">
    <w:name w:val="BB_Author_Name"/>
    <w:basedOn w:val="Normal"/>
    <w:next w:val="Normal"/>
    <w:rsid w:val="00953699"/>
    <w:pPr>
      <w:spacing w:after="240" w:line="480" w:lineRule="auto"/>
      <w:jc w:val="center"/>
    </w:pPr>
    <w:rPr>
      <w:rFonts w:ascii="Times" w:eastAsia="Times New Roman" w:hAnsi="Times" w:cs="Times New Roman"/>
      <w:i/>
    </w:rPr>
  </w:style>
  <w:style w:type="paragraph" w:customStyle="1" w:styleId="BCAuthorAddress">
    <w:name w:val="BC_Author_Address"/>
    <w:basedOn w:val="Normal"/>
    <w:next w:val="Normal"/>
    <w:rsid w:val="00953699"/>
    <w:pPr>
      <w:spacing w:after="240" w:line="480" w:lineRule="auto"/>
      <w:jc w:val="center"/>
    </w:pPr>
    <w:rPr>
      <w:rFonts w:ascii="Times" w:eastAsia="Times New Roman" w:hAnsi="Times" w:cs="Times New Roman"/>
    </w:rPr>
  </w:style>
  <w:style w:type="paragraph" w:customStyle="1" w:styleId="BDAbstract">
    <w:name w:val="BD_Abstract"/>
    <w:basedOn w:val="Normal"/>
    <w:next w:val="Normal"/>
    <w:rsid w:val="00953699"/>
    <w:pPr>
      <w:spacing w:before="360" w:after="360" w:line="480" w:lineRule="auto"/>
      <w:jc w:val="both"/>
    </w:pPr>
    <w:rPr>
      <w:rFonts w:ascii="Times" w:eastAsia="Times New Roman" w:hAnsi="Times" w:cs="Times New Roman"/>
    </w:rPr>
  </w:style>
  <w:style w:type="paragraph" w:customStyle="1" w:styleId="BEAuthorBiography">
    <w:name w:val="BE_Author_Biography"/>
    <w:basedOn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BGKeywords">
    <w:name w:val="BG_Keywords"/>
    <w:basedOn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BHBriefs">
    <w:name w:val="BH_Briefs"/>
    <w:basedOn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BIEmailAddress">
    <w:name w:val="BI_Email_Address"/>
    <w:basedOn w:val="Normal"/>
    <w:next w:val="AIReceivedDate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styleId="BodyText">
    <w:name w:val="Body Text"/>
    <w:basedOn w:val="Normal"/>
    <w:link w:val="BodyTextChar"/>
    <w:rsid w:val="00953699"/>
    <w:pPr>
      <w:spacing w:after="200"/>
      <w:jc w:val="center"/>
    </w:pPr>
    <w:rPr>
      <w:rFonts w:ascii="Times" w:eastAsia="Times New Roman" w:hAnsi="Times" w:cs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953699"/>
    <w:rPr>
      <w:rFonts w:ascii="Times" w:eastAsia="Times New Roman" w:hAnsi="Times" w:cs="Times New Roman"/>
      <w:b/>
      <w:sz w:val="40"/>
    </w:rPr>
  </w:style>
  <w:style w:type="paragraph" w:customStyle="1" w:styleId="FAAuthorInfoSubtitle">
    <w:name w:val="FA_Author_Info_Subtitle"/>
    <w:basedOn w:val="Normal"/>
    <w:autoRedefine/>
    <w:rsid w:val="00953699"/>
    <w:pPr>
      <w:spacing w:before="120" w:after="60" w:line="480" w:lineRule="auto"/>
    </w:pPr>
    <w:rPr>
      <w:rFonts w:ascii="Times" w:eastAsia="Times New Roman" w:hAnsi="Times" w:cs="Times New Roman"/>
      <w:b/>
    </w:rPr>
  </w:style>
  <w:style w:type="paragraph" w:customStyle="1" w:styleId="FACorrespondingAuthorFootnote">
    <w:name w:val="FA_Corresponding_Author_Footnote"/>
    <w:basedOn w:val="Normal"/>
    <w:next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FCChartFootnote">
    <w:name w:val="FC_Chart_Footnote"/>
    <w:basedOn w:val="Normal"/>
    <w:next w:val="Normal"/>
    <w:rsid w:val="00953699"/>
    <w:pPr>
      <w:spacing w:after="200"/>
      <w:ind w:firstLine="187"/>
      <w:jc w:val="both"/>
    </w:pPr>
    <w:rPr>
      <w:rFonts w:ascii="Times" w:eastAsia="Times New Roman" w:hAnsi="Times" w:cs="Times New Roman"/>
    </w:rPr>
  </w:style>
  <w:style w:type="paragraph" w:customStyle="1" w:styleId="FDSchemeFootnote">
    <w:name w:val="FD_Scheme_Footnote"/>
    <w:basedOn w:val="Normal"/>
    <w:next w:val="Normal"/>
    <w:rsid w:val="00953699"/>
    <w:pPr>
      <w:spacing w:after="200"/>
      <w:ind w:firstLine="187"/>
      <w:jc w:val="both"/>
    </w:pPr>
    <w:rPr>
      <w:rFonts w:ascii="Times" w:eastAsia="Times New Roman" w:hAnsi="Times" w:cs="Times New Roman"/>
    </w:rPr>
  </w:style>
  <w:style w:type="paragraph" w:customStyle="1" w:styleId="FETableFootnote">
    <w:name w:val="FE_Table_Footnote"/>
    <w:basedOn w:val="Normal"/>
    <w:next w:val="Normal"/>
    <w:rsid w:val="00953699"/>
    <w:pPr>
      <w:spacing w:after="200"/>
      <w:ind w:firstLine="187"/>
      <w:jc w:val="both"/>
    </w:pPr>
    <w:rPr>
      <w:rFonts w:ascii="Times" w:eastAsia="Times New Roman" w:hAnsi="Times" w:cs="Times New Roman"/>
    </w:rPr>
  </w:style>
  <w:style w:type="character" w:styleId="FollowedHyperlink">
    <w:name w:val="FollowedHyperlink"/>
    <w:rsid w:val="00953699"/>
    <w:rPr>
      <w:color w:val="800080"/>
      <w:u w:val="single"/>
    </w:rPr>
  </w:style>
  <w:style w:type="paragraph" w:styleId="Footer">
    <w:name w:val="footer"/>
    <w:basedOn w:val="Normal"/>
    <w:link w:val="FooterChar"/>
    <w:rsid w:val="00953699"/>
    <w:pPr>
      <w:tabs>
        <w:tab w:val="center" w:pos="4320"/>
        <w:tab w:val="right" w:pos="8640"/>
      </w:tabs>
      <w:spacing w:after="200"/>
      <w:jc w:val="both"/>
    </w:pPr>
    <w:rPr>
      <w:rFonts w:ascii="Times" w:eastAsia="Times New Roman" w:hAnsi="Times" w:cs="Times New Roman"/>
    </w:rPr>
  </w:style>
  <w:style w:type="character" w:customStyle="1" w:styleId="FooterChar">
    <w:name w:val="Footer Char"/>
    <w:basedOn w:val="DefaultParagraphFont"/>
    <w:link w:val="Footer"/>
    <w:rsid w:val="00953699"/>
    <w:rPr>
      <w:rFonts w:ascii="Times" w:eastAsia="Times New Roman" w:hAnsi="Times" w:cs="Times New Roman"/>
    </w:rPr>
  </w:style>
  <w:style w:type="paragraph" w:styleId="FootnoteText">
    <w:name w:val="footnote text"/>
    <w:basedOn w:val="Normal"/>
    <w:next w:val="Normal"/>
    <w:link w:val="FootnoteTextChar"/>
    <w:semiHidden/>
    <w:rsid w:val="00953699"/>
    <w:pPr>
      <w:spacing w:after="200"/>
      <w:jc w:val="both"/>
    </w:pPr>
    <w:rPr>
      <w:rFonts w:ascii="Times" w:eastAsia="Times New Roman" w:hAnsi="Times" w:cs="Times New Roman"/>
    </w:rPr>
  </w:style>
  <w:style w:type="character" w:customStyle="1" w:styleId="FootnoteTextChar">
    <w:name w:val="Footnote Text Char"/>
    <w:basedOn w:val="DefaultParagraphFont"/>
    <w:link w:val="FootnoteText"/>
    <w:semiHidden/>
    <w:rsid w:val="00953699"/>
    <w:rPr>
      <w:rFonts w:ascii="Times" w:eastAsia="Times New Roman" w:hAnsi="Times" w:cs="Times New Roman"/>
    </w:rPr>
  </w:style>
  <w:style w:type="character" w:styleId="Hyperlink">
    <w:name w:val="Hyperlink"/>
    <w:rsid w:val="00953699"/>
    <w:rPr>
      <w:color w:val="0000FF"/>
      <w:u w:val="single"/>
    </w:rPr>
  </w:style>
  <w:style w:type="character" w:styleId="PageNumber">
    <w:name w:val="page number"/>
    <w:basedOn w:val="DefaultParagraphFont"/>
    <w:rsid w:val="00953699"/>
  </w:style>
  <w:style w:type="paragraph" w:customStyle="1" w:styleId="SNSynopsisTOC">
    <w:name w:val="SN_Synopsis_TOC"/>
    <w:basedOn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StyleFACorrespondingAuthorFootnote7pt">
    <w:name w:val="Style FA_Corresponding_Author_Footnote + 7 pt"/>
    <w:basedOn w:val="Normal"/>
    <w:next w:val="BGKeywords"/>
    <w:autoRedefine/>
    <w:rsid w:val="00953699"/>
    <w:rPr>
      <w:rFonts w:ascii="Arno Pro" w:eastAsia="Times New Roman" w:hAnsi="Arno Pro" w:cs="Times New Roman"/>
      <w:kern w:val="20"/>
      <w:sz w:val="18"/>
    </w:rPr>
  </w:style>
  <w:style w:type="paragraph" w:customStyle="1" w:styleId="TAMainText">
    <w:name w:val="TA_Main_Text"/>
    <w:basedOn w:val="Normal"/>
    <w:rsid w:val="00953699"/>
    <w:pPr>
      <w:spacing w:line="480" w:lineRule="auto"/>
      <w:ind w:firstLine="202"/>
      <w:jc w:val="both"/>
    </w:pPr>
    <w:rPr>
      <w:rFonts w:ascii="Times" w:eastAsia="Times New Roman" w:hAnsi="Times" w:cs="Times New Roman"/>
    </w:rPr>
  </w:style>
  <w:style w:type="paragraph" w:customStyle="1" w:styleId="TCTableBody">
    <w:name w:val="TC_Table_Body"/>
    <w:basedOn w:val="Normal"/>
    <w:rsid w:val="00953699"/>
    <w:pPr>
      <w:spacing w:after="200"/>
      <w:jc w:val="both"/>
    </w:pPr>
    <w:rPr>
      <w:rFonts w:ascii="Times" w:eastAsia="Times New Roman" w:hAnsi="Times" w:cs="Times New Roman"/>
    </w:rPr>
  </w:style>
  <w:style w:type="paragraph" w:customStyle="1" w:styleId="TDAcknowledgments">
    <w:name w:val="TD_Acknowledgments"/>
    <w:basedOn w:val="Normal"/>
    <w:next w:val="Normal"/>
    <w:rsid w:val="00953699"/>
    <w:pPr>
      <w:spacing w:before="200" w:after="200" w:line="480" w:lineRule="auto"/>
      <w:ind w:firstLine="202"/>
      <w:jc w:val="both"/>
    </w:pPr>
    <w:rPr>
      <w:rFonts w:ascii="Times" w:eastAsia="Times New Roman" w:hAnsi="Times" w:cs="Times New Roman"/>
    </w:rPr>
  </w:style>
  <w:style w:type="paragraph" w:customStyle="1" w:styleId="TESupportingInformation">
    <w:name w:val="TE_Supporting_Information"/>
    <w:basedOn w:val="Normal"/>
    <w:next w:val="Normal"/>
    <w:rsid w:val="00953699"/>
    <w:pPr>
      <w:spacing w:after="200" w:line="480" w:lineRule="auto"/>
      <w:ind w:firstLine="187"/>
      <w:jc w:val="both"/>
    </w:pPr>
    <w:rPr>
      <w:rFonts w:ascii="Times" w:eastAsia="Times New Roman" w:hAnsi="Times" w:cs="Times New Roman"/>
    </w:rPr>
  </w:style>
  <w:style w:type="paragraph" w:customStyle="1" w:styleId="TFReferencesSection">
    <w:name w:val="TF_References_Section"/>
    <w:basedOn w:val="Normal"/>
    <w:rsid w:val="00953699"/>
    <w:pPr>
      <w:spacing w:after="200" w:line="480" w:lineRule="auto"/>
      <w:ind w:firstLine="187"/>
      <w:jc w:val="both"/>
    </w:pPr>
    <w:rPr>
      <w:rFonts w:ascii="Times" w:eastAsia="Times New Roman" w:hAnsi="Times" w:cs="Times New Roman"/>
    </w:rPr>
  </w:style>
  <w:style w:type="paragraph" w:customStyle="1" w:styleId="VAFigureCaption">
    <w:name w:val="VA_Figure_Caption"/>
    <w:basedOn w:val="Normal"/>
    <w:next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VBChartTitle">
    <w:name w:val="VB_Chart_Title"/>
    <w:basedOn w:val="Normal"/>
    <w:next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VCSchemeTitle">
    <w:name w:val="VC_Scheme_Title"/>
    <w:basedOn w:val="Normal"/>
    <w:next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VDTableTitle">
    <w:name w:val="VD_Table_Title"/>
    <w:basedOn w:val="Normal"/>
    <w:next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9F8A4C6A</Template>
  <TotalTime>55</TotalTime>
  <Pages>19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rhul</Company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Marks</dc:creator>
  <cp:keywords/>
  <dc:description/>
  <cp:lastModifiedBy>mar-aam</cp:lastModifiedBy>
  <cp:revision>6</cp:revision>
  <dcterms:created xsi:type="dcterms:W3CDTF">2019-03-28T19:48:00Z</dcterms:created>
  <dcterms:modified xsi:type="dcterms:W3CDTF">2019-04-02T08:17:00Z</dcterms:modified>
</cp:coreProperties>
</file>