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3864E" w14:textId="2837348A" w:rsidR="00F45BDB" w:rsidRDefault="00C56B3B" w:rsidP="00DB4056">
      <w:pPr>
        <w:rPr>
          <w:b/>
        </w:rPr>
      </w:pPr>
      <w:r w:rsidRPr="00C56B3B">
        <w:rPr>
          <w:noProof/>
          <w:lang w:val="en-US"/>
        </w:rPr>
        <w:t xml:space="preserve"> </w:t>
      </w:r>
    </w:p>
    <w:p w14:paraId="43286C0C" w14:textId="470BF254" w:rsidR="000B3D52" w:rsidRDefault="000B3D52" w:rsidP="000B3D52">
      <w:pPr>
        <w:spacing w:line="240" w:lineRule="auto"/>
        <w:jc w:val="center"/>
        <w:rPr>
          <w:sz w:val="72"/>
          <w:szCs w:val="72"/>
        </w:rPr>
      </w:pPr>
      <w:r w:rsidRPr="00DE22F0">
        <w:rPr>
          <w:sz w:val="72"/>
          <w:szCs w:val="72"/>
        </w:rPr>
        <w:t xml:space="preserve">Module </w:t>
      </w:r>
      <w:r>
        <w:rPr>
          <w:sz w:val="72"/>
          <w:szCs w:val="72"/>
        </w:rPr>
        <w:t>6</w:t>
      </w:r>
      <w:r w:rsidRPr="00DE22F0">
        <w:rPr>
          <w:sz w:val="72"/>
          <w:szCs w:val="72"/>
        </w:rPr>
        <w:t>.</w:t>
      </w:r>
      <w:r>
        <w:rPr>
          <w:sz w:val="72"/>
          <w:szCs w:val="72"/>
        </w:rPr>
        <w:t>4</w:t>
      </w:r>
      <w:r w:rsidRPr="00DE22F0">
        <w:rPr>
          <w:sz w:val="72"/>
          <w:szCs w:val="72"/>
        </w:rPr>
        <w:t xml:space="preserve"> </w:t>
      </w:r>
      <w:r>
        <w:rPr>
          <w:sz w:val="72"/>
          <w:szCs w:val="72"/>
        </w:rPr>
        <w:t>Nuclear and Particle Physics</w:t>
      </w:r>
    </w:p>
    <w:p w14:paraId="00C5EFFD" w14:textId="77777777" w:rsidR="000B3D52" w:rsidRPr="00466D22" w:rsidRDefault="000B3D52" w:rsidP="000B3D52">
      <w:pPr>
        <w:spacing w:line="240" w:lineRule="auto"/>
        <w:rPr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701"/>
        <w:gridCol w:w="1701"/>
      </w:tblGrid>
      <w:tr w:rsidR="000B3D52" w14:paraId="1EF49AAC" w14:textId="77777777" w:rsidTr="00AA3D71">
        <w:tc>
          <w:tcPr>
            <w:tcW w:w="4390" w:type="dxa"/>
          </w:tcPr>
          <w:p w14:paraId="44947867" w14:textId="77777777" w:rsidR="000B3D52" w:rsidRPr="00F53063" w:rsidRDefault="000B3D52" w:rsidP="00AA3D71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17" w:type="dxa"/>
          </w:tcPr>
          <w:p w14:paraId="0EDBE9CE" w14:textId="77777777" w:rsidR="000B3D52" w:rsidRPr="00F53063" w:rsidRDefault="000B3D52" w:rsidP="00AA3D71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Text book pre-reading</w:t>
            </w:r>
          </w:p>
        </w:tc>
        <w:tc>
          <w:tcPr>
            <w:tcW w:w="1276" w:type="dxa"/>
          </w:tcPr>
          <w:p w14:paraId="25A52F5F" w14:textId="77777777" w:rsidR="000B3D52" w:rsidRPr="00F53063" w:rsidRDefault="000B3D52" w:rsidP="00AA3D71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701" w:type="dxa"/>
          </w:tcPr>
          <w:p w14:paraId="4D171771" w14:textId="77777777" w:rsidR="000B3D52" w:rsidRPr="00F53063" w:rsidRDefault="000B3D52" w:rsidP="00AA3D71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701" w:type="dxa"/>
          </w:tcPr>
          <w:p w14:paraId="09EB3248" w14:textId="77777777" w:rsidR="000B3D52" w:rsidRPr="00F53063" w:rsidRDefault="000B3D52" w:rsidP="00AA3D71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0B3D52" w14:paraId="70716033" w14:textId="77777777" w:rsidTr="00AA3D71">
        <w:tc>
          <w:tcPr>
            <w:tcW w:w="4390" w:type="dxa"/>
          </w:tcPr>
          <w:p w14:paraId="28DE79E6" w14:textId="333F870D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Radioactive decay</w:t>
            </w:r>
          </w:p>
        </w:tc>
        <w:tc>
          <w:tcPr>
            <w:tcW w:w="1417" w:type="dxa"/>
          </w:tcPr>
          <w:p w14:paraId="79F735FB" w14:textId="70DD5463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192</w:t>
            </w:r>
          </w:p>
          <w:p w14:paraId="1BDEDEB0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11CD32" w14:textId="373A1FC5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55F9C709" w14:textId="2B0E2479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6A55963C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193201D8" w14:textId="77777777" w:rsidTr="00AA3D71">
        <w:tc>
          <w:tcPr>
            <w:tcW w:w="4390" w:type="dxa"/>
          </w:tcPr>
          <w:p w14:paraId="48846DA7" w14:textId="31F09BEC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Properties of radiation</w:t>
            </w:r>
          </w:p>
        </w:tc>
        <w:tc>
          <w:tcPr>
            <w:tcW w:w="1417" w:type="dxa"/>
          </w:tcPr>
          <w:p w14:paraId="1B6F7384" w14:textId="419C7A26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192-195</w:t>
            </w:r>
          </w:p>
          <w:p w14:paraId="1DAF4C3F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90CD6B0" w14:textId="1843F880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2C951AEB" w14:textId="589A0934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6F36824F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579D941E" w14:textId="77777777" w:rsidTr="00AA3D71">
        <w:tc>
          <w:tcPr>
            <w:tcW w:w="4390" w:type="dxa"/>
          </w:tcPr>
          <w:p w14:paraId="2E7D79BC" w14:textId="41BF2059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Nuclear decay equations</w:t>
            </w:r>
          </w:p>
        </w:tc>
        <w:tc>
          <w:tcPr>
            <w:tcW w:w="1417" w:type="dxa"/>
          </w:tcPr>
          <w:p w14:paraId="1EB3F8F7" w14:textId="1EFFB74B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196-197</w:t>
            </w:r>
          </w:p>
          <w:p w14:paraId="7962E322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1B09386" w14:textId="539F5FE5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4E186567" w14:textId="285FE22A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8F70593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6243637A" w14:textId="77777777" w:rsidTr="00AA3D71">
        <w:tc>
          <w:tcPr>
            <w:tcW w:w="4390" w:type="dxa"/>
          </w:tcPr>
          <w:p w14:paraId="53483A2F" w14:textId="042AEF9B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Half lives</w:t>
            </w:r>
          </w:p>
        </w:tc>
        <w:tc>
          <w:tcPr>
            <w:tcW w:w="1417" w:type="dxa"/>
          </w:tcPr>
          <w:p w14:paraId="14ECFD83" w14:textId="6D75910D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202-204</w:t>
            </w:r>
          </w:p>
          <w:p w14:paraId="62C6354C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F792FA" w14:textId="0071B183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7CCE7003" w14:textId="606F58BD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16AC1236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1C5385DA" w14:textId="77777777" w:rsidTr="00AA3D71">
        <w:tc>
          <w:tcPr>
            <w:tcW w:w="4390" w:type="dxa"/>
          </w:tcPr>
          <w:p w14:paraId="0C1FF2E4" w14:textId="77777777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Radioactive decay calculations</w:t>
            </w:r>
          </w:p>
          <w:p w14:paraId="70D9C5C8" w14:textId="2AE7727D" w:rsidR="00A92CB4" w:rsidRDefault="00A92CB4" w:rsidP="00AA3D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D857194" w14:textId="08CDE857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198-201</w:t>
            </w:r>
          </w:p>
        </w:tc>
        <w:tc>
          <w:tcPr>
            <w:tcW w:w="1276" w:type="dxa"/>
          </w:tcPr>
          <w:p w14:paraId="33633892" w14:textId="2D4A770E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007E11FC" w14:textId="2AAC3FC7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7F8494F5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623B02EB" w14:textId="77777777" w:rsidTr="00AA3D71">
        <w:tc>
          <w:tcPr>
            <w:tcW w:w="4390" w:type="dxa"/>
          </w:tcPr>
          <w:p w14:paraId="17C3F62B" w14:textId="77777777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Radioactive dating</w:t>
            </w:r>
          </w:p>
          <w:p w14:paraId="1E0B38EE" w14:textId="40B5C143" w:rsidR="00A92CB4" w:rsidRDefault="00A92CB4" w:rsidP="00AA3D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F93C6A6" w14:textId="5FE9D25B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205</w:t>
            </w:r>
          </w:p>
        </w:tc>
        <w:tc>
          <w:tcPr>
            <w:tcW w:w="1276" w:type="dxa"/>
          </w:tcPr>
          <w:p w14:paraId="53388D05" w14:textId="19333415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6.4.3</w:t>
            </w:r>
          </w:p>
        </w:tc>
        <w:tc>
          <w:tcPr>
            <w:tcW w:w="1701" w:type="dxa"/>
          </w:tcPr>
          <w:p w14:paraId="3B86D3EE" w14:textId="774611C9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3E7D2681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6BF592B2" w14:textId="77777777" w:rsidTr="00AA3D71">
        <w:tc>
          <w:tcPr>
            <w:tcW w:w="4390" w:type="dxa"/>
          </w:tcPr>
          <w:p w14:paraId="287BA211" w14:textId="77777777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Mass-energy</w:t>
            </w:r>
          </w:p>
          <w:p w14:paraId="522642A5" w14:textId="53C78665" w:rsidR="00A92CB4" w:rsidRDefault="00A92CB4" w:rsidP="00AA3D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0D784CB" w14:textId="38FF8BDB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207</w:t>
            </w:r>
          </w:p>
        </w:tc>
        <w:tc>
          <w:tcPr>
            <w:tcW w:w="1276" w:type="dxa"/>
          </w:tcPr>
          <w:p w14:paraId="070E12DA" w14:textId="2AE711A9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6.4.4</w:t>
            </w:r>
          </w:p>
        </w:tc>
        <w:tc>
          <w:tcPr>
            <w:tcW w:w="1701" w:type="dxa"/>
          </w:tcPr>
          <w:p w14:paraId="41F5E407" w14:textId="6EDBC49C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1139A82D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662A7965" w14:textId="77777777" w:rsidTr="00AA3D71">
        <w:tc>
          <w:tcPr>
            <w:tcW w:w="4390" w:type="dxa"/>
          </w:tcPr>
          <w:p w14:paraId="22371C03" w14:textId="77777777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Binding energy</w:t>
            </w:r>
          </w:p>
          <w:p w14:paraId="30060B31" w14:textId="2A0523B2" w:rsidR="00A92CB4" w:rsidRDefault="00A92CB4" w:rsidP="00AA3D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2E818CF" w14:textId="66A72416" w:rsidR="000B3D52" w:rsidRDefault="00B23196" w:rsidP="00B231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208-209</w:t>
            </w:r>
          </w:p>
        </w:tc>
        <w:tc>
          <w:tcPr>
            <w:tcW w:w="1276" w:type="dxa"/>
          </w:tcPr>
          <w:p w14:paraId="4D0CBE60" w14:textId="32226571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6.4.4</w:t>
            </w:r>
          </w:p>
        </w:tc>
        <w:tc>
          <w:tcPr>
            <w:tcW w:w="1701" w:type="dxa"/>
          </w:tcPr>
          <w:p w14:paraId="7CF04868" w14:textId="001278C8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2916AE53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099718E3" w14:textId="77777777" w:rsidTr="00AA3D71">
        <w:tc>
          <w:tcPr>
            <w:tcW w:w="4390" w:type="dxa"/>
          </w:tcPr>
          <w:p w14:paraId="56E82F08" w14:textId="77777777" w:rsidR="000B3D52" w:rsidRDefault="000B3D52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Fission and fusion</w:t>
            </w:r>
          </w:p>
          <w:p w14:paraId="45CBDA75" w14:textId="373A6958" w:rsidR="00A92CB4" w:rsidRDefault="00A92CB4" w:rsidP="00AA3D7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8889E02" w14:textId="66FD321B" w:rsidR="000B3D52" w:rsidRDefault="00B23196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210-216</w:t>
            </w:r>
          </w:p>
        </w:tc>
        <w:tc>
          <w:tcPr>
            <w:tcW w:w="1276" w:type="dxa"/>
          </w:tcPr>
          <w:p w14:paraId="6C2294F5" w14:textId="6FCDAEE4" w:rsidR="000B3D52" w:rsidRDefault="002D7ECB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6.4.4</w:t>
            </w:r>
          </w:p>
        </w:tc>
        <w:tc>
          <w:tcPr>
            <w:tcW w:w="1701" w:type="dxa"/>
          </w:tcPr>
          <w:p w14:paraId="05B959DE" w14:textId="5FB0378B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32B94BA0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  <w:tr w:rsidR="000B3D52" w14:paraId="03318A44" w14:textId="77777777" w:rsidTr="00AA3D71">
        <w:tc>
          <w:tcPr>
            <w:tcW w:w="7083" w:type="dxa"/>
            <w:gridSpan w:val="3"/>
          </w:tcPr>
          <w:p w14:paraId="4E4C328F" w14:textId="77777777" w:rsidR="000B3D52" w:rsidRPr="00E42288" w:rsidRDefault="000B3D52" w:rsidP="00AA3D71">
            <w:pPr>
              <w:jc w:val="right"/>
              <w:rPr>
                <w:b/>
                <w:sz w:val="24"/>
                <w:szCs w:val="24"/>
              </w:rPr>
            </w:pPr>
            <w:r w:rsidRPr="00E42288">
              <w:rPr>
                <w:b/>
                <w:sz w:val="24"/>
                <w:szCs w:val="24"/>
              </w:rPr>
              <w:t>Total</w:t>
            </w:r>
          </w:p>
          <w:p w14:paraId="5C3C7FB9" w14:textId="77777777" w:rsidR="000B3D52" w:rsidRPr="00E42288" w:rsidRDefault="000B3D52" w:rsidP="00AA3D71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FCCC01" w14:textId="3AAFB593" w:rsidR="000B3D52" w:rsidRDefault="00A92CB4" w:rsidP="00AA3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14:paraId="582AF623" w14:textId="77777777" w:rsidR="000B3D52" w:rsidRDefault="000B3D52" w:rsidP="00AA3D71">
            <w:pPr>
              <w:rPr>
                <w:sz w:val="24"/>
                <w:szCs w:val="24"/>
              </w:rPr>
            </w:pPr>
          </w:p>
        </w:tc>
      </w:tr>
    </w:tbl>
    <w:p w14:paraId="607A419C" w14:textId="24612C7C" w:rsidR="000B3D52" w:rsidRDefault="000B3D52" w:rsidP="000B3D52">
      <w:pPr>
        <w:rPr>
          <w:b/>
          <w:sz w:val="24"/>
          <w:szCs w:val="24"/>
        </w:rPr>
      </w:pPr>
    </w:p>
    <w:p w14:paraId="4D33F8B4" w14:textId="77777777" w:rsidR="000B3D52" w:rsidRDefault="000B3D52" w:rsidP="000B3D52">
      <w:pPr>
        <w:rPr>
          <w:b/>
          <w:sz w:val="24"/>
          <w:szCs w:val="24"/>
        </w:rPr>
      </w:pPr>
    </w:p>
    <w:p w14:paraId="5DD8F4F8" w14:textId="77777777" w:rsidR="000B3D52" w:rsidRPr="00B176FB" w:rsidRDefault="000B3D52" w:rsidP="000B3D52">
      <w:pPr>
        <w:rPr>
          <w:b/>
          <w:sz w:val="24"/>
          <w:szCs w:val="24"/>
        </w:rPr>
      </w:pPr>
      <w:r w:rsidRPr="00B176FB">
        <w:rPr>
          <w:b/>
          <w:sz w:val="24"/>
          <w:szCs w:val="24"/>
        </w:rPr>
        <w:t>By the end of this topic you should be able to….</w:t>
      </w:r>
    </w:p>
    <w:p w14:paraId="3732E857" w14:textId="1F0E5A68" w:rsidR="000B3D52" w:rsidRPr="008F34A0" w:rsidRDefault="008F34A0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Describe why radioactive decay occurs </w:t>
      </w:r>
    </w:p>
    <w:p w14:paraId="04AF084C" w14:textId="2FC5CA95" w:rsidR="008F34A0" w:rsidRPr="008F34A0" w:rsidRDefault="008F34A0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Describe the properties of different types of radiation and how these are investigated</w:t>
      </w:r>
    </w:p>
    <w:p w14:paraId="51F991FD" w14:textId="78D32C6E" w:rsidR="008F34A0" w:rsidRPr="008F34A0" w:rsidRDefault="008F34A0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Complete nuclear decay equations for different types of radiation</w:t>
      </w:r>
    </w:p>
    <w:p w14:paraId="0EE22362" w14:textId="77777777" w:rsidR="00E40214" w:rsidRPr="00E40214" w:rsidRDefault="008F34A0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Describe what is meant by a half life and </w:t>
      </w:r>
      <w:r w:rsidR="00E40214">
        <w:rPr>
          <w:sz w:val="24"/>
          <w:szCs w:val="24"/>
        </w:rPr>
        <w:t>describe an experiment to investigate this</w:t>
      </w:r>
    </w:p>
    <w:p w14:paraId="585C5E89" w14:textId="45A05CDC" w:rsidR="008F34A0" w:rsidRPr="008F34A0" w:rsidRDefault="00E40214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U</w:t>
      </w:r>
      <w:r w:rsidR="008F34A0">
        <w:rPr>
          <w:sz w:val="24"/>
          <w:szCs w:val="24"/>
        </w:rPr>
        <w:t>se radioactive decay equations to solve problems with radioactive decay</w:t>
      </w:r>
    </w:p>
    <w:p w14:paraId="17549100" w14:textId="6D6C2F5C" w:rsidR="008F34A0" w:rsidRPr="00E40214" w:rsidRDefault="00E40214" w:rsidP="000B3D52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Describe how radioactivity is used to date materials</w:t>
      </w:r>
    </w:p>
    <w:p w14:paraId="15272B60" w14:textId="2CDF7E6E" w:rsidR="00E40214" w:rsidRPr="00E40214" w:rsidRDefault="00E40214" w:rsidP="00E40214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Describe what is meant by Einstein’s mass-energy equation</w:t>
      </w:r>
    </w:p>
    <w:p w14:paraId="15020793" w14:textId="0D391FC2" w:rsidR="00E40214" w:rsidRPr="00E40214" w:rsidRDefault="00E40214" w:rsidP="00E40214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Describe what is meant by binding energy and perform calculations to find this per nucleon</w:t>
      </w:r>
    </w:p>
    <w:p w14:paraId="638414DD" w14:textId="2D7B9FBC" w:rsidR="00E40214" w:rsidRPr="00E40214" w:rsidRDefault="00E40214" w:rsidP="00E40214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sz w:val="24"/>
          <w:szCs w:val="24"/>
        </w:rPr>
        <w:t>Describe the process of fission and fusion, including the components of a fission reactor</w:t>
      </w:r>
    </w:p>
    <w:p w14:paraId="370835DC" w14:textId="77777777" w:rsidR="000B3D52" w:rsidRDefault="000B3D52" w:rsidP="000B3D52">
      <w:pPr>
        <w:ind w:left="360"/>
        <w:rPr>
          <w:b/>
          <w:sz w:val="24"/>
          <w:szCs w:val="24"/>
        </w:rPr>
      </w:pPr>
    </w:p>
    <w:p w14:paraId="34A8214B" w14:textId="66D403A2" w:rsidR="000B3D52" w:rsidRDefault="000B3D52" w:rsidP="000B3D52">
      <w:pPr>
        <w:ind w:left="360"/>
        <w:rPr>
          <w:b/>
          <w:sz w:val="24"/>
          <w:szCs w:val="24"/>
        </w:rPr>
      </w:pPr>
      <w:r w:rsidRPr="00CE7BCD">
        <w:rPr>
          <w:b/>
          <w:sz w:val="24"/>
          <w:szCs w:val="24"/>
        </w:rPr>
        <w:t xml:space="preserve">By the end of module </w:t>
      </w:r>
      <w:r w:rsidR="002D7ECB">
        <w:rPr>
          <w:b/>
          <w:sz w:val="24"/>
          <w:szCs w:val="24"/>
        </w:rPr>
        <w:t>6.4</w:t>
      </w:r>
      <w:r w:rsidRPr="00CE7BCD">
        <w:rPr>
          <w:b/>
          <w:sz w:val="24"/>
          <w:szCs w:val="24"/>
        </w:rPr>
        <w:t xml:space="preserve"> you need to be able to define the following key terms:</w:t>
      </w:r>
    </w:p>
    <w:p w14:paraId="31121057" w14:textId="77777777" w:rsidR="000B3D52" w:rsidRDefault="000B3D52" w:rsidP="000B3D52">
      <w:pPr>
        <w:ind w:left="360"/>
        <w:rPr>
          <w:b/>
          <w:sz w:val="24"/>
          <w:szCs w:val="24"/>
        </w:rPr>
      </w:pPr>
    </w:p>
    <w:p w14:paraId="1D09A822" w14:textId="710EE880" w:rsidR="000B3D52" w:rsidRDefault="000B3D52" w:rsidP="000B3D52">
      <w:pPr>
        <w:ind w:left="360"/>
        <w:rPr>
          <w:sz w:val="24"/>
          <w:szCs w:val="24"/>
        </w:rPr>
      </w:pPr>
      <w:r>
        <w:rPr>
          <w:sz w:val="24"/>
          <w:szCs w:val="24"/>
        </w:rPr>
        <w:t>Ionising radiation</w:t>
      </w:r>
    </w:p>
    <w:p w14:paraId="1683E19E" w14:textId="77777777" w:rsidR="000B3D52" w:rsidRPr="00DE22F0" w:rsidRDefault="000B3D52" w:rsidP="000B3D52">
      <w:pPr>
        <w:ind w:left="360"/>
        <w:rPr>
          <w:sz w:val="24"/>
          <w:szCs w:val="24"/>
        </w:rPr>
      </w:pPr>
      <w:bookmarkStart w:id="0" w:name="_GoBack"/>
      <w:bookmarkEnd w:id="0"/>
    </w:p>
    <w:p w14:paraId="5C7325E4" w14:textId="65E3E9AB" w:rsidR="000B3D52" w:rsidRDefault="000B3D52" w:rsidP="000B3D52">
      <w:pPr>
        <w:ind w:left="360"/>
        <w:rPr>
          <w:sz w:val="24"/>
          <w:szCs w:val="24"/>
        </w:rPr>
      </w:pPr>
      <w:r w:rsidRPr="00DE22F0">
        <w:rPr>
          <w:sz w:val="24"/>
          <w:szCs w:val="24"/>
        </w:rPr>
        <w:t>A</w:t>
      </w:r>
      <w:r>
        <w:rPr>
          <w:sz w:val="24"/>
          <w:szCs w:val="24"/>
        </w:rPr>
        <w:t>lpha decay</w:t>
      </w:r>
    </w:p>
    <w:p w14:paraId="48817E35" w14:textId="77777777" w:rsidR="000B3D52" w:rsidRPr="00DE22F0" w:rsidRDefault="000B3D52" w:rsidP="000B3D52">
      <w:pPr>
        <w:ind w:left="360"/>
        <w:rPr>
          <w:sz w:val="24"/>
          <w:szCs w:val="24"/>
        </w:rPr>
      </w:pPr>
    </w:p>
    <w:p w14:paraId="2AD3A40D" w14:textId="4ECB5D34" w:rsidR="000B3D52" w:rsidRDefault="000B3D52" w:rsidP="000B3D52">
      <w:pPr>
        <w:ind w:left="360"/>
        <w:rPr>
          <w:sz w:val="24"/>
          <w:szCs w:val="24"/>
        </w:rPr>
      </w:pPr>
      <w:r>
        <w:rPr>
          <w:sz w:val="24"/>
          <w:szCs w:val="24"/>
        </w:rPr>
        <w:t>Beta decay</w:t>
      </w:r>
    </w:p>
    <w:p w14:paraId="144956AD" w14:textId="77777777" w:rsidR="000B3D52" w:rsidRPr="00DE22F0" w:rsidRDefault="000B3D52" w:rsidP="000B3D52">
      <w:pPr>
        <w:ind w:left="360"/>
        <w:rPr>
          <w:sz w:val="24"/>
          <w:szCs w:val="24"/>
        </w:rPr>
      </w:pPr>
    </w:p>
    <w:p w14:paraId="5C8ED70E" w14:textId="3323FC6B" w:rsidR="000B3D52" w:rsidRDefault="000B3D52" w:rsidP="000B3D52">
      <w:pPr>
        <w:ind w:left="360"/>
        <w:rPr>
          <w:sz w:val="24"/>
          <w:szCs w:val="24"/>
        </w:rPr>
      </w:pPr>
      <w:r>
        <w:rPr>
          <w:sz w:val="24"/>
          <w:szCs w:val="24"/>
        </w:rPr>
        <w:t>Gamma decay</w:t>
      </w:r>
    </w:p>
    <w:p w14:paraId="6EDD145E" w14:textId="77777777" w:rsidR="000B3D52" w:rsidRPr="00DE22F0" w:rsidRDefault="000B3D52" w:rsidP="000B3D52">
      <w:pPr>
        <w:ind w:left="360"/>
        <w:rPr>
          <w:sz w:val="24"/>
          <w:szCs w:val="24"/>
        </w:rPr>
      </w:pPr>
    </w:p>
    <w:p w14:paraId="3F58DB7C" w14:textId="579978A4" w:rsidR="002D7ECB" w:rsidRDefault="002D7ECB" w:rsidP="002D7ECB">
      <w:pPr>
        <w:ind w:left="360"/>
        <w:rPr>
          <w:sz w:val="24"/>
          <w:szCs w:val="24"/>
        </w:rPr>
      </w:pPr>
      <w:r>
        <w:rPr>
          <w:sz w:val="24"/>
          <w:szCs w:val="24"/>
        </w:rPr>
        <w:t>Binding energy</w:t>
      </w:r>
    </w:p>
    <w:p w14:paraId="35B61EBE" w14:textId="26C63FD5" w:rsidR="002D7ECB" w:rsidRDefault="002D7ECB" w:rsidP="002D7ECB">
      <w:pPr>
        <w:ind w:left="360"/>
        <w:rPr>
          <w:sz w:val="24"/>
          <w:szCs w:val="24"/>
        </w:rPr>
      </w:pPr>
    </w:p>
    <w:p w14:paraId="23DA3DA6" w14:textId="1D4C2521" w:rsidR="00E40214" w:rsidRDefault="00E40214" w:rsidP="002D7ECB">
      <w:pPr>
        <w:ind w:left="360"/>
        <w:rPr>
          <w:sz w:val="24"/>
          <w:szCs w:val="24"/>
        </w:rPr>
      </w:pPr>
      <w:r>
        <w:rPr>
          <w:sz w:val="24"/>
          <w:szCs w:val="24"/>
        </w:rPr>
        <w:t>Nucleon</w:t>
      </w:r>
    </w:p>
    <w:p w14:paraId="585024ED" w14:textId="77777777" w:rsidR="00E40214" w:rsidRDefault="00E40214" w:rsidP="002D7ECB">
      <w:pPr>
        <w:ind w:left="360"/>
        <w:rPr>
          <w:sz w:val="24"/>
          <w:szCs w:val="24"/>
        </w:rPr>
      </w:pPr>
    </w:p>
    <w:p w14:paraId="1E8B9BEF" w14:textId="067BD968" w:rsidR="002D7ECB" w:rsidRDefault="002D7ECB" w:rsidP="002D7ECB">
      <w:pPr>
        <w:ind w:left="360"/>
        <w:rPr>
          <w:sz w:val="24"/>
          <w:szCs w:val="24"/>
        </w:rPr>
      </w:pPr>
      <w:r>
        <w:rPr>
          <w:sz w:val="24"/>
          <w:szCs w:val="24"/>
        </w:rPr>
        <w:t>Fission</w:t>
      </w:r>
    </w:p>
    <w:p w14:paraId="62DE7A34" w14:textId="0C0319BA" w:rsidR="002D7ECB" w:rsidRDefault="002D7ECB" w:rsidP="002D7ECB">
      <w:pPr>
        <w:ind w:left="360"/>
        <w:rPr>
          <w:sz w:val="24"/>
          <w:szCs w:val="24"/>
        </w:rPr>
      </w:pPr>
    </w:p>
    <w:p w14:paraId="4CAC5F5E" w14:textId="049B2848" w:rsidR="000B3D52" w:rsidRDefault="002D7ECB" w:rsidP="002D7ECB">
      <w:pPr>
        <w:ind w:left="360"/>
        <w:rPr>
          <w:sz w:val="24"/>
          <w:szCs w:val="24"/>
        </w:rPr>
      </w:pPr>
      <w:r>
        <w:rPr>
          <w:sz w:val="24"/>
          <w:szCs w:val="24"/>
        </w:rPr>
        <w:t>Fusion</w:t>
      </w:r>
    </w:p>
    <w:p w14:paraId="4F6513A5" w14:textId="061B46E8" w:rsidR="002D7ECB" w:rsidRDefault="002D7ECB" w:rsidP="002D7ECB">
      <w:pPr>
        <w:ind w:left="360"/>
        <w:rPr>
          <w:b/>
          <w:sz w:val="24"/>
          <w:szCs w:val="24"/>
        </w:rPr>
      </w:pPr>
    </w:p>
    <w:p w14:paraId="5F7BE621" w14:textId="77777777" w:rsidR="00E40214" w:rsidRDefault="00E40214" w:rsidP="002D7ECB">
      <w:pPr>
        <w:ind w:left="360"/>
        <w:rPr>
          <w:b/>
          <w:sz w:val="24"/>
          <w:szCs w:val="24"/>
        </w:rPr>
      </w:pPr>
    </w:p>
    <w:p w14:paraId="0BD381AD" w14:textId="77777777" w:rsidR="000B3D52" w:rsidRDefault="000B3D52" w:rsidP="000B3D52">
      <w:pPr>
        <w:ind w:left="360"/>
        <w:rPr>
          <w:b/>
          <w:sz w:val="24"/>
          <w:szCs w:val="24"/>
        </w:rPr>
      </w:pPr>
    </w:p>
    <w:p w14:paraId="4C228C3C" w14:textId="77777777" w:rsidR="000B3D52" w:rsidRDefault="000B3D52" w:rsidP="000B3D52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Equations given in exam</w:t>
      </w:r>
    </w:p>
    <w:p w14:paraId="646AB116" w14:textId="77777777" w:rsidR="000B3D52" w:rsidRPr="00CE7BCD" w:rsidRDefault="000B3D52" w:rsidP="000B3D52">
      <w:pPr>
        <w:ind w:left="360"/>
        <w:rPr>
          <w:b/>
          <w:sz w:val="24"/>
          <w:szCs w:val="24"/>
        </w:rPr>
      </w:pPr>
    </w:p>
    <w:p w14:paraId="6C188A48" w14:textId="4C368A96" w:rsidR="000B3D52" w:rsidRDefault="002D7ECB" w:rsidP="000B3D52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6F6C84" wp14:editId="2FC1E7C1">
            <wp:extent cx="6645910" cy="15322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A707" w14:textId="3CE4B0F4" w:rsidR="00403CFF" w:rsidRDefault="00DD1CB7" w:rsidP="00DD1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0BD0063" w14:textId="77777777" w:rsidR="00420F20" w:rsidRDefault="00420F20" w:rsidP="00DD1CB7">
      <w:pPr>
        <w:rPr>
          <w:b/>
          <w:sz w:val="24"/>
          <w:szCs w:val="24"/>
        </w:rPr>
      </w:pPr>
    </w:p>
    <w:p w14:paraId="0A6EF4A1" w14:textId="5DEF12A5" w:rsidR="002D7ECB" w:rsidRDefault="002D7ECB" w:rsidP="00DD1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Radioactive decay </w:t>
      </w:r>
    </w:p>
    <w:p w14:paraId="450262E3" w14:textId="3EACE8E2" w:rsidR="00DD1CB7" w:rsidRDefault="00DD1CB7" w:rsidP="00DD1CB7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53C4420" wp14:editId="14502CEC">
            <wp:extent cx="6324600" cy="45537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99" t="53112" r="21173" b="8648"/>
                    <a:stretch/>
                  </pic:blipFill>
                  <pic:spPr bwMode="auto">
                    <a:xfrm>
                      <a:off x="0" y="0"/>
                      <a:ext cx="6326997" cy="455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D962E" w14:textId="561CC73F" w:rsidR="00B137C0" w:rsidRDefault="00B137C0" w:rsidP="00DD1CB7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9149D72" wp14:editId="35A73A4E">
            <wp:extent cx="6591300" cy="4432081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82" t="18590" r="13004" b="34805"/>
                    <a:stretch/>
                  </pic:blipFill>
                  <pic:spPr bwMode="auto">
                    <a:xfrm>
                      <a:off x="0" y="0"/>
                      <a:ext cx="6613999" cy="444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C4F65" w14:textId="4FA0A0FA" w:rsidR="004B5730" w:rsidRDefault="00A237D0" w:rsidP="004807A6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341E22B7" wp14:editId="52BAF1E6">
            <wp:extent cx="6333472" cy="3388360"/>
            <wp:effectExtent l="0" t="0" r="0" b="254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7"/>
                    <a:stretch/>
                  </pic:blipFill>
                  <pic:spPr bwMode="auto">
                    <a:xfrm>
                      <a:off x="0" y="0"/>
                      <a:ext cx="6337904" cy="33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59A96" w14:textId="77777777" w:rsidR="00420F20" w:rsidRDefault="00420F20" w:rsidP="00420F2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Properties of radiation</w:t>
      </w:r>
    </w:p>
    <w:p w14:paraId="75E81F84" w14:textId="77777777" w:rsidR="00420F20" w:rsidRDefault="00420F20" w:rsidP="00420F20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11433F" wp14:editId="624DBA3A">
            <wp:extent cx="6645910" cy="22491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FF8A" w14:textId="77777777" w:rsidR="00420F20" w:rsidRDefault="00420F20" w:rsidP="00420F20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AEE23F4" wp14:editId="7CE61C28">
            <wp:extent cx="6645910" cy="37217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DFD8" w14:textId="37AB2486" w:rsidR="00420F20" w:rsidRDefault="00420F20" w:rsidP="00DB67C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Decay equations</w:t>
      </w:r>
    </w:p>
    <w:p w14:paraId="09055785" w14:textId="3639C5E4" w:rsidR="00420F20" w:rsidRDefault="00420F20" w:rsidP="00DB67C8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CFE2832" wp14:editId="25367BD8">
            <wp:extent cx="6645910" cy="2584450"/>
            <wp:effectExtent l="0" t="0" r="254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8D0C" w14:textId="77777777" w:rsidR="00420F20" w:rsidRDefault="00420F20" w:rsidP="00DB67C8">
      <w:pPr>
        <w:rPr>
          <w:b/>
          <w:sz w:val="24"/>
          <w:szCs w:val="24"/>
        </w:rPr>
      </w:pPr>
    </w:p>
    <w:p w14:paraId="284F73AB" w14:textId="31B4BC5B" w:rsidR="00723312" w:rsidRDefault="00723312" w:rsidP="00DB67C8">
      <w:pPr>
        <w:rPr>
          <w:b/>
          <w:sz w:val="24"/>
          <w:szCs w:val="24"/>
        </w:rPr>
      </w:pPr>
      <w:r>
        <w:rPr>
          <w:b/>
          <w:sz w:val="24"/>
          <w:szCs w:val="24"/>
        </w:rPr>
        <w:t>Half-lives</w:t>
      </w:r>
    </w:p>
    <w:p w14:paraId="7DAAC765" w14:textId="1BB073D1" w:rsidR="00760DB0" w:rsidRDefault="00760DB0" w:rsidP="00DB67C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5B57D1CC" wp14:editId="77AB316E">
            <wp:extent cx="6645910" cy="1343025"/>
            <wp:effectExtent l="0" t="0" r="2540" b="9525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65"/>
                    <a:stretch/>
                  </pic:blipFill>
                  <pic:spPr bwMode="auto">
                    <a:xfrm>
                      <a:off x="0" y="0"/>
                      <a:ext cx="66459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A9CC" w14:textId="584250CC" w:rsidR="00DB67C8" w:rsidRDefault="00723312" w:rsidP="00DB67C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A2291A6" wp14:editId="01744E42">
            <wp:extent cx="6645334" cy="4874260"/>
            <wp:effectExtent l="0" t="0" r="3175" b="254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8"/>
                    <a:stretch/>
                  </pic:blipFill>
                  <pic:spPr bwMode="auto">
                    <a:xfrm>
                      <a:off x="0" y="0"/>
                      <a:ext cx="6645910" cy="48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8C26D" w14:textId="06A52626" w:rsidR="00E621AF" w:rsidRDefault="00723312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0C3572CE" wp14:editId="485C8DF9">
            <wp:extent cx="6285859" cy="3022600"/>
            <wp:effectExtent l="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6287312" cy="30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6D18D517" w14:textId="07C3A0A5" w:rsidR="0062486A" w:rsidRDefault="0062486A" w:rsidP="002926D4">
      <w:pPr>
        <w:rPr>
          <w:b/>
          <w:sz w:val="24"/>
          <w:szCs w:val="24"/>
        </w:rPr>
      </w:pPr>
    </w:p>
    <w:p w14:paraId="66E96B59" w14:textId="5DDCE90A" w:rsidR="00723312" w:rsidRDefault="00723312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E6097CB" wp14:editId="41305F35">
            <wp:extent cx="5819775" cy="5390198"/>
            <wp:effectExtent l="0" t="0" r="0" b="127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82" cy="53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3576" w14:textId="6931F515" w:rsidR="00723312" w:rsidRDefault="00723312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2B514B41" wp14:editId="7847EBDA">
            <wp:extent cx="5648325" cy="2781695"/>
            <wp:effectExtent l="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39" cy="27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BD03" w14:textId="77777777" w:rsidR="00713D90" w:rsidRDefault="00713D90" w:rsidP="002926D4">
      <w:pPr>
        <w:rPr>
          <w:b/>
          <w:sz w:val="24"/>
          <w:szCs w:val="24"/>
        </w:rPr>
      </w:pPr>
    </w:p>
    <w:p w14:paraId="2732013F" w14:textId="77777777" w:rsidR="00713D90" w:rsidRDefault="00713D90" w:rsidP="002926D4">
      <w:pPr>
        <w:rPr>
          <w:b/>
          <w:sz w:val="24"/>
          <w:szCs w:val="24"/>
        </w:rPr>
      </w:pPr>
    </w:p>
    <w:p w14:paraId="4466899B" w14:textId="77777777" w:rsidR="00713D90" w:rsidRDefault="00713D90" w:rsidP="002926D4">
      <w:pPr>
        <w:rPr>
          <w:b/>
          <w:sz w:val="24"/>
          <w:szCs w:val="24"/>
        </w:rPr>
      </w:pPr>
    </w:p>
    <w:p w14:paraId="699BC28D" w14:textId="77777777" w:rsidR="00760DB0" w:rsidRDefault="00760DB0" w:rsidP="002926D4">
      <w:pPr>
        <w:rPr>
          <w:b/>
          <w:sz w:val="24"/>
          <w:szCs w:val="24"/>
        </w:rPr>
      </w:pPr>
    </w:p>
    <w:p w14:paraId="48FDF6FC" w14:textId="7F653B2A" w:rsidR="00736C39" w:rsidRDefault="00736C39" w:rsidP="002926D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Radioactive decay calculations</w:t>
      </w:r>
    </w:p>
    <w:p w14:paraId="2BC31924" w14:textId="4AEBE6F7" w:rsidR="002926D4" w:rsidRDefault="00736C39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63FF55AD" wp14:editId="7AE4F28A">
            <wp:extent cx="6645910" cy="6924844"/>
            <wp:effectExtent l="0" t="0" r="8890" b="9525"/>
            <wp:docPr id="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1AF">
        <w:rPr>
          <w:b/>
          <w:sz w:val="24"/>
          <w:szCs w:val="24"/>
        </w:rPr>
        <w:t xml:space="preserve"> </w:t>
      </w:r>
    </w:p>
    <w:p w14:paraId="14298251" w14:textId="6951ADEC" w:rsidR="00E621AF" w:rsidRDefault="00E621AF" w:rsidP="002926D4">
      <w:pPr>
        <w:rPr>
          <w:b/>
          <w:sz w:val="24"/>
          <w:szCs w:val="24"/>
        </w:rPr>
      </w:pPr>
    </w:p>
    <w:p w14:paraId="2BE08D9A" w14:textId="7D8A3356" w:rsidR="00CD4370" w:rsidRDefault="00CD4370" w:rsidP="002926D4">
      <w:pPr>
        <w:rPr>
          <w:b/>
          <w:sz w:val="24"/>
          <w:szCs w:val="24"/>
        </w:rPr>
      </w:pPr>
    </w:p>
    <w:p w14:paraId="5A9B2384" w14:textId="77777777" w:rsidR="00CD4370" w:rsidRDefault="00CD4370" w:rsidP="002926D4">
      <w:pPr>
        <w:rPr>
          <w:b/>
          <w:sz w:val="24"/>
          <w:szCs w:val="24"/>
        </w:rPr>
      </w:pPr>
    </w:p>
    <w:p w14:paraId="0EC2FB43" w14:textId="77777777" w:rsidR="00E85E30" w:rsidRDefault="00E85E30" w:rsidP="002926D4">
      <w:pPr>
        <w:rPr>
          <w:b/>
          <w:sz w:val="24"/>
          <w:szCs w:val="24"/>
        </w:rPr>
      </w:pPr>
    </w:p>
    <w:p w14:paraId="692DE5FF" w14:textId="77777777" w:rsidR="00E85E30" w:rsidRDefault="00E85E30" w:rsidP="002926D4">
      <w:pPr>
        <w:rPr>
          <w:b/>
          <w:sz w:val="24"/>
          <w:szCs w:val="24"/>
        </w:rPr>
      </w:pPr>
    </w:p>
    <w:p w14:paraId="20DD56DF" w14:textId="77777777" w:rsidR="00E85E30" w:rsidRDefault="00E85E30" w:rsidP="002926D4">
      <w:pPr>
        <w:rPr>
          <w:b/>
          <w:sz w:val="24"/>
          <w:szCs w:val="24"/>
        </w:rPr>
      </w:pPr>
    </w:p>
    <w:p w14:paraId="1F10C39E" w14:textId="77777777" w:rsidR="00D66838" w:rsidRDefault="00D66838" w:rsidP="002926D4">
      <w:pPr>
        <w:rPr>
          <w:b/>
          <w:sz w:val="24"/>
          <w:szCs w:val="24"/>
        </w:rPr>
      </w:pPr>
    </w:p>
    <w:p w14:paraId="2234A802" w14:textId="52ABD743" w:rsidR="008E02BA" w:rsidRDefault="00760DB0" w:rsidP="002926D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</w:t>
      </w:r>
      <w:r w:rsidR="000B154C">
        <w:rPr>
          <w:b/>
          <w:sz w:val="24"/>
          <w:szCs w:val="24"/>
        </w:rPr>
        <w:t>adioactive dating</w:t>
      </w:r>
    </w:p>
    <w:p w14:paraId="6B73374D" w14:textId="4FC30D27" w:rsidR="000B154C" w:rsidRDefault="000B154C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43735CEE" wp14:editId="49665BF4">
            <wp:extent cx="6191250" cy="4647950"/>
            <wp:effectExtent l="0" t="0" r="0" b="63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72" cy="46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1F6C" w14:textId="59305537" w:rsidR="00713D90" w:rsidRDefault="00713D90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2E41F6DF" wp14:editId="250C19C1">
            <wp:extent cx="6645910" cy="4029075"/>
            <wp:effectExtent l="0" t="0" r="2540" b="9525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12"/>
                    <a:stretch/>
                  </pic:blipFill>
                  <pic:spPr bwMode="auto">
                    <a:xfrm>
                      <a:off x="0" y="0"/>
                      <a:ext cx="664591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2233" w14:textId="362C9748" w:rsidR="00C76094" w:rsidRPr="000B154C" w:rsidRDefault="00C76094" w:rsidP="002926D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666A3BF" wp14:editId="0F2E1158">
            <wp:extent cx="6296025" cy="3950595"/>
            <wp:effectExtent l="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8"/>
                    <a:stretch/>
                  </pic:blipFill>
                  <pic:spPr bwMode="auto">
                    <a:xfrm>
                      <a:off x="0" y="0"/>
                      <a:ext cx="6298838" cy="39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D90">
        <w:rPr>
          <w:b/>
          <w:noProof/>
          <w:sz w:val="24"/>
          <w:szCs w:val="24"/>
          <w:lang w:eastAsia="en-GB"/>
        </w:rPr>
        <w:drawing>
          <wp:inline distT="0" distB="0" distL="0" distR="0" wp14:anchorId="06DA89F3" wp14:editId="2817FC40">
            <wp:extent cx="6419850" cy="2777820"/>
            <wp:effectExtent l="0" t="0" r="0" b="3810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" b="58662"/>
                    <a:stretch/>
                  </pic:blipFill>
                  <pic:spPr bwMode="auto">
                    <a:xfrm>
                      <a:off x="0" y="0"/>
                      <a:ext cx="6425559" cy="278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B96843E" wp14:editId="45666670">
            <wp:extent cx="6553200" cy="4038225"/>
            <wp:effectExtent l="0" t="0" r="0" b="635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7" b="2289"/>
                    <a:stretch/>
                  </pic:blipFill>
                  <pic:spPr bwMode="auto">
                    <a:xfrm>
                      <a:off x="0" y="0"/>
                      <a:ext cx="6559474" cy="40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1823" w14:textId="3DCDE510" w:rsidR="00B908F6" w:rsidRDefault="00C7609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007D967" wp14:editId="42D4004D">
            <wp:extent cx="6381750" cy="4341920"/>
            <wp:effectExtent l="0" t="0" r="0" b="1905"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" b="9742"/>
                    <a:stretch/>
                  </pic:blipFill>
                  <pic:spPr bwMode="auto">
                    <a:xfrm>
                      <a:off x="0" y="0"/>
                      <a:ext cx="6385229" cy="43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029FD295" w14:textId="77777777" w:rsidR="00E85E30" w:rsidRDefault="00E85E30">
      <w:pPr>
        <w:rPr>
          <w:b/>
        </w:rPr>
      </w:pPr>
    </w:p>
    <w:p w14:paraId="5A1C727F" w14:textId="77777777" w:rsidR="00713D90" w:rsidRDefault="00713D90">
      <w:pPr>
        <w:rPr>
          <w:b/>
        </w:rPr>
      </w:pPr>
    </w:p>
    <w:p w14:paraId="10615AE4" w14:textId="77777777" w:rsidR="00713D90" w:rsidRDefault="00713D90">
      <w:pPr>
        <w:rPr>
          <w:b/>
        </w:rPr>
      </w:pPr>
    </w:p>
    <w:p w14:paraId="50506FAC" w14:textId="77777777" w:rsidR="00760DB0" w:rsidRDefault="00387834">
      <w:pPr>
        <w:rPr>
          <w:b/>
          <w:sz w:val="24"/>
          <w:szCs w:val="24"/>
        </w:rPr>
      </w:pPr>
      <w:r w:rsidRPr="00387834">
        <w:rPr>
          <w:b/>
          <w:sz w:val="24"/>
          <w:szCs w:val="24"/>
        </w:rPr>
        <w:lastRenderedPageBreak/>
        <w:t>Einstein’s mass-energy equation</w:t>
      </w:r>
      <w:r w:rsidR="00760DB0">
        <w:rPr>
          <w:b/>
          <w:sz w:val="24"/>
          <w:szCs w:val="24"/>
        </w:rPr>
        <w:t xml:space="preserve"> </w:t>
      </w:r>
    </w:p>
    <w:p w14:paraId="766E83A6" w14:textId="25BFD6F0" w:rsidR="00760DB0" w:rsidRDefault="00760DB0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2B1D58" wp14:editId="665D562D">
            <wp:extent cx="6645910" cy="5172075"/>
            <wp:effectExtent l="0" t="0" r="254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43"/>
                    <a:stretch/>
                  </pic:blipFill>
                  <pic:spPr bwMode="auto">
                    <a:xfrm>
                      <a:off x="0" y="0"/>
                      <a:ext cx="664591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57FD1" w14:textId="45B892ED" w:rsidR="00760DB0" w:rsidRDefault="00760DB0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A3C3454" wp14:editId="6203C565">
            <wp:extent cx="6645910" cy="385445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79C5" w14:textId="1AF27CCC" w:rsidR="00760DB0" w:rsidRDefault="00760DB0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FA2F08B" wp14:editId="52D6F143">
            <wp:extent cx="6645910" cy="2151380"/>
            <wp:effectExtent l="0" t="0" r="254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5C68" w14:textId="4852DD8E" w:rsidR="00760DB0" w:rsidRDefault="00760DB0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410A49" wp14:editId="176AB09C">
            <wp:extent cx="6645910" cy="4339590"/>
            <wp:effectExtent l="0" t="0" r="254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0AFF" w14:textId="77777777" w:rsidR="00760DB0" w:rsidRDefault="00760DB0">
      <w:pPr>
        <w:rPr>
          <w:b/>
          <w:sz w:val="24"/>
          <w:szCs w:val="24"/>
        </w:rPr>
      </w:pPr>
    </w:p>
    <w:p w14:paraId="3FC9CE40" w14:textId="77777777" w:rsidR="00A92CB4" w:rsidRDefault="00A92CB4">
      <w:pPr>
        <w:rPr>
          <w:b/>
          <w:sz w:val="24"/>
          <w:szCs w:val="24"/>
        </w:rPr>
      </w:pPr>
    </w:p>
    <w:p w14:paraId="0D94175D" w14:textId="77777777" w:rsidR="00A92CB4" w:rsidRDefault="00A92CB4">
      <w:pPr>
        <w:rPr>
          <w:b/>
          <w:sz w:val="24"/>
          <w:szCs w:val="24"/>
        </w:rPr>
      </w:pPr>
    </w:p>
    <w:p w14:paraId="111CEC29" w14:textId="77777777" w:rsidR="00A92CB4" w:rsidRDefault="00A92CB4">
      <w:pPr>
        <w:rPr>
          <w:b/>
          <w:sz w:val="24"/>
          <w:szCs w:val="24"/>
        </w:rPr>
      </w:pPr>
    </w:p>
    <w:p w14:paraId="1A007D2E" w14:textId="77777777" w:rsidR="00A92CB4" w:rsidRDefault="00A92CB4">
      <w:pPr>
        <w:rPr>
          <w:b/>
          <w:sz w:val="24"/>
          <w:szCs w:val="24"/>
        </w:rPr>
      </w:pPr>
    </w:p>
    <w:p w14:paraId="641CB838" w14:textId="77777777" w:rsidR="00A92CB4" w:rsidRDefault="00A92CB4">
      <w:pPr>
        <w:rPr>
          <w:b/>
          <w:sz w:val="24"/>
          <w:szCs w:val="24"/>
        </w:rPr>
      </w:pPr>
    </w:p>
    <w:p w14:paraId="31E4DDE8" w14:textId="77777777" w:rsidR="00A92CB4" w:rsidRDefault="00A92CB4">
      <w:pPr>
        <w:rPr>
          <w:b/>
          <w:sz w:val="24"/>
          <w:szCs w:val="24"/>
        </w:rPr>
      </w:pPr>
    </w:p>
    <w:p w14:paraId="13DD3FBD" w14:textId="77777777" w:rsidR="00A92CB4" w:rsidRDefault="00A92CB4">
      <w:pPr>
        <w:rPr>
          <w:b/>
          <w:sz w:val="24"/>
          <w:szCs w:val="24"/>
        </w:rPr>
      </w:pPr>
    </w:p>
    <w:p w14:paraId="02054AA8" w14:textId="77777777" w:rsidR="00A92CB4" w:rsidRDefault="00A92CB4">
      <w:pPr>
        <w:rPr>
          <w:b/>
          <w:sz w:val="24"/>
          <w:szCs w:val="24"/>
        </w:rPr>
      </w:pPr>
    </w:p>
    <w:p w14:paraId="56EFA496" w14:textId="29E2EF5B" w:rsidR="00387834" w:rsidRDefault="00760DB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</w:t>
      </w:r>
      <w:r w:rsidR="00387834">
        <w:rPr>
          <w:b/>
          <w:sz w:val="24"/>
          <w:szCs w:val="24"/>
        </w:rPr>
        <w:t>inding energy</w:t>
      </w:r>
    </w:p>
    <w:p w14:paraId="6ECDDD74" w14:textId="7D64D23F" w:rsidR="00C17E70" w:rsidRDefault="00C17E7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FE2B938" wp14:editId="3ED0DD51">
            <wp:extent cx="6457950" cy="74312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908" t="18191" r="13721" b="6790"/>
                    <a:stretch/>
                  </pic:blipFill>
                  <pic:spPr bwMode="auto">
                    <a:xfrm>
                      <a:off x="0" y="0"/>
                      <a:ext cx="6460861" cy="743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74AC2" w14:textId="77777777" w:rsidR="00C17E70" w:rsidRDefault="00C17E70">
      <w:pPr>
        <w:rPr>
          <w:b/>
        </w:rPr>
      </w:pPr>
    </w:p>
    <w:p w14:paraId="51931667" w14:textId="77777777" w:rsidR="00713D90" w:rsidRDefault="00713D90">
      <w:pPr>
        <w:rPr>
          <w:b/>
        </w:rPr>
      </w:pPr>
    </w:p>
    <w:p w14:paraId="12CF5FD7" w14:textId="77777777" w:rsidR="00713D90" w:rsidRDefault="00713D90">
      <w:pPr>
        <w:rPr>
          <w:b/>
        </w:rPr>
      </w:pPr>
    </w:p>
    <w:p w14:paraId="389C6D3C" w14:textId="77777777" w:rsidR="00713D90" w:rsidRDefault="00713D90">
      <w:pPr>
        <w:rPr>
          <w:b/>
        </w:rPr>
      </w:pPr>
    </w:p>
    <w:p w14:paraId="64175E20" w14:textId="77777777" w:rsidR="00713D90" w:rsidRDefault="00713D90">
      <w:pPr>
        <w:rPr>
          <w:b/>
        </w:rPr>
      </w:pPr>
    </w:p>
    <w:p w14:paraId="22095623" w14:textId="43BC8497" w:rsidR="00C17E70" w:rsidRDefault="00C17E70">
      <w:pPr>
        <w:rPr>
          <w:b/>
        </w:rPr>
      </w:pPr>
    </w:p>
    <w:p w14:paraId="4547E216" w14:textId="7606C9EA" w:rsidR="00C17E70" w:rsidRPr="00713D90" w:rsidRDefault="00C17E7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Nuclear fission and fusion</w:t>
      </w:r>
    </w:p>
    <w:p w14:paraId="55502CDA" w14:textId="57A4658A" w:rsidR="000C4603" w:rsidRDefault="00387834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8D83E11" wp14:editId="1FADAC3C">
            <wp:extent cx="6581775" cy="7025944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908" t="12083" r="14007" b="18607"/>
                    <a:stretch/>
                  </pic:blipFill>
                  <pic:spPr bwMode="auto">
                    <a:xfrm>
                      <a:off x="0" y="0"/>
                      <a:ext cx="6592115" cy="703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A654" w14:textId="77777777" w:rsidR="000C4603" w:rsidRDefault="000C4603">
      <w:pPr>
        <w:rPr>
          <w:b/>
        </w:rPr>
      </w:pPr>
    </w:p>
    <w:p w14:paraId="4977DA27" w14:textId="77777777" w:rsidR="000C4603" w:rsidRDefault="000C4603">
      <w:pPr>
        <w:rPr>
          <w:b/>
        </w:rPr>
      </w:pPr>
    </w:p>
    <w:p w14:paraId="15F8EAC1" w14:textId="77777777" w:rsidR="000C4603" w:rsidRDefault="000C4603">
      <w:pPr>
        <w:rPr>
          <w:b/>
        </w:rPr>
      </w:pPr>
    </w:p>
    <w:p w14:paraId="0952A6C3" w14:textId="77777777" w:rsidR="000C4603" w:rsidRDefault="000C4603">
      <w:pPr>
        <w:rPr>
          <w:b/>
        </w:rPr>
      </w:pPr>
    </w:p>
    <w:p w14:paraId="0D1128DD" w14:textId="77777777" w:rsidR="00713D90" w:rsidRDefault="00713D90">
      <w:pPr>
        <w:rPr>
          <w:b/>
        </w:rPr>
      </w:pPr>
    </w:p>
    <w:p w14:paraId="42D4469B" w14:textId="77777777" w:rsidR="000C4603" w:rsidRDefault="000C4603">
      <w:pPr>
        <w:rPr>
          <w:b/>
        </w:rPr>
      </w:pPr>
    </w:p>
    <w:p w14:paraId="64A571E3" w14:textId="77777777" w:rsidR="000C4603" w:rsidRDefault="000C4603">
      <w:pPr>
        <w:rPr>
          <w:b/>
        </w:rPr>
      </w:pPr>
    </w:p>
    <w:sectPr w:rsidR="000C4603" w:rsidSect="000B3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29DB9" w14:textId="77777777" w:rsidR="00736C39" w:rsidRDefault="00736C39" w:rsidP="00181CB1">
      <w:pPr>
        <w:spacing w:after="0" w:line="240" w:lineRule="auto"/>
      </w:pPr>
      <w:r>
        <w:separator/>
      </w:r>
    </w:p>
  </w:endnote>
  <w:endnote w:type="continuationSeparator" w:id="0">
    <w:p w14:paraId="2C4A9275" w14:textId="77777777" w:rsidR="00736C39" w:rsidRDefault="00736C39" w:rsidP="0018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C1C65" w14:textId="77777777" w:rsidR="00736C39" w:rsidRDefault="00736C39" w:rsidP="00181CB1">
      <w:pPr>
        <w:spacing w:after="0" w:line="240" w:lineRule="auto"/>
      </w:pPr>
      <w:r>
        <w:separator/>
      </w:r>
    </w:p>
  </w:footnote>
  <w:footnote w:type="continuationSeparator" w:id="0">
    <w:p w14:paraId="57121B96" w14:textId="77777777" w:rsidR="00736C39" w:rsidRDefault="00736C39" w:rsidP="00181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D2F"/>
    <w:multiLevelType w:val="hybridMultilevel"/>
    <w:tmpl w:val="BDD4DF96"/>
    <w:lvl w:ilvl="0" w:tplc="F70074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0415D"/>
    <w:multiLevelType w:val="hybridMultilevel"/>
    <w:tmpl w:val="4C56D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21AA0"/>
    <w:multiLevelType w:val="hybridMultilevel"/>
    <w:tmpl w:val="55C85560"/>
    <w:lvl w:ilvl="0" w:tplc="D3CCC2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368B"/>
    <w:multiLevelType w:val="hybridMultilevel"/>
    <w:tmpl w:val="92B00072"/>
    <w:lvl w:ilvl="0" w:tplc="71064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0689D"/>
    <w:multiLevelType w:val="hybridMultilevel"/>
    <w:tmpl w:val="F5EA935E"/>
    <w:lvl w:ilvl="0" w:tplc="097E95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60B2C"/>
    <w:multiLevelType w:val="hybridMultilevel"/>
    <w:tmpl w:val="C978B75C"/>
    <w:lvl w:ilvl="0" w:tplc="9AA083B2">
      <w:start w:val="1"/>
      <w:numFmt w:val="lowerRoman"/>
      <w:lvlText w:val="(%1)"/>
      <w:lvlJc w:val="left"/>
      <w:pPr>
        <w:ind w:left="1080" w:hanging="7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04D00"/>
    <w:multiLevelType w:val="hybridMultilevel"/>
    <w:tmpl w:val="2454F182"/>
    <w:lvl w:ilvl="0" w:tplc="08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1796D"/>
    <w:multiLevelType w:val="hybridMultilevel"/>
    <w:tmpl w:val="0BB8108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B5633"/>
    <w:multiLevelType w:val="hybridMultilevel"/>
    <w:tmpl w:val="FB6631AE"/>
    <w:lvl w:ilvl="0" w:tplc="3D9AB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5160E"/>
    <w:multiLevelType w:val="hybridMultilevel"/>
    <w:tmpl w:val="B678BF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8414A"/>
    <w:multiLevelType w:val="hybridMultilevel"/>
    <w:tmpl w:val="904A0352"/>
    <w:lvl w:ilvl="0" w:tplc="4EC8B2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5656B"/>
    <w:multiLevelType w:val="hybridMultilevel"/>
    <w:tmpl w:val="9174892C"/>
    <w:lvl w:ilvl="0" w:tplc="CA0008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B1E12"/>
    <w:multiLevelType w:val="hybridMultilevel"/>
    <w:tmpl w:val="042C4A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A2929"/>
    <w:multiLevelType w:val="hybridMultilevel"/>
    <w:tmpl w:val="6BA2C0D6"/>
    <w:lvl w:ilvl="0" w:tplc="36A6F3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5187F"/>
    <w:multiLevelType w:val="hybridMultilevel"/>
    <w:tmpl w:val="551EC78E"/>
    <w:lvl w:ilvl="0" w:tplc="087025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E0389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52257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11238"/>
    <w:multiLevelType w:val="hybridMultilevel"/>
    <w:tmpl w:val="95AED73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E3C25"/>
    <w:multiLevelType w:val="hybridMultilevel"/>
    <w:tmpl w:val="229AC276"/>
    <w:lvl w:ilvl="0" w:tplc="DCA658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DF37EB"/>
    <w:multiLevelType w:val="hybridMultilevel"/>
    <w:tmpl w:val="0504A922"/>
    <w:lvl w:ilvl="0" w:tplc="66A66AA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16"/>
  </w:num>
  <w:num w:numId="5">
    <w:abstractNumId w:val="7"/>
  </w:num>
  <w:num w:numId="6">
    <w:abstractNumId w:val="10"/>
  </w:num>
  <w:num w:numId="7">
    <w:abstractNumId w:val="15"/>
  </w:num>
  <w:num w:numId="8">
    <w:abstractNumId w:val="0"/>
  </w:num>
  <w:num w:numId="9">
    <w:abstractNumId w:val="11"/>
  </w:num>
  <w:num w:numId="10">
    <w:abstractNumId w:val="8"/>
  </w:num>
  <w:num w:numId="11">
    <w:abstractNumId w:val="14"/>
  </w:num>
  <w:num w:numId="12">
    <w:abstractNumId w:val="3"/>
  </w:num>
  <w:num w:numId="13">
    <w:abstractNumId w:val="6"/>
  </w:num>
  <w:num w:numId="14">
    <w:abstractNumId w:val="18"/>
  </w:num>
  <w:num w:numId="15">
    <w:abstractNumId w:val="4"/>
  </w:num>
  <w:num w:numId="16">
    <w:abstractNumId w:val="13"/>
  </w:num>
  <w:num w:numId="17">
    <w:abstractNumId w:val="19"/>
  </w:num>
  <w:num w:numId="18">
    <w:abstractNumId w:val="2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56"/>
    <w:rsid w:val="00021968"/>
    <w:rsid w:val="00047842"/>
    <w:rsid w:val="00065D83"/>
    <w:rsid w:val="00075B85"/>
    <w:rsid w:val="00085369"/>
    <w:rsid w:val="000965E0"/>
    <w:rsid w:val="000A0F53"/>
    <w:rsid w:val="000B154C"/>
    <w:rsid w:val="000B1A97"/>
    <w:rsid w:val="000B3D52"/>
    <w:rsid w:val="000C3323"/>
    <w:rsid w:val="000C4603"/>
    <w:rsid w:val="000C47E9"/>
    <w:rsid w:val="00103D33"/>
    <w:rsid w:val="00145E8A"/>
    <w:rsid w:val="001526B6"/>
    <w:rsid w:val="00166425"/>
    <w:rsid w:val="00166974"/>
    <w:rsid w:val="00176A79"/>
    <w:rsid w:val="00181CB1"/>
    <w:rsid w:val="0019650C"/>
    <w:rsid w:val="00197CE9"/>
    <w:rsid w:val="001A3805"/>
    <w:rsid w:val="001C479D"/>
    <w:rsid w:val="001F66B5"/>
    <w:rsid w:val="00210BA2"/>
    <w:rsid w:val="00212A46"/>
    <w:rsid w:val="00237912"/>
    <w:rsid w:val="002926D4"/>
    <w:rsid w:val="002C3235"/>
    <w:rsid w:val="002D7ECB"/>
    <w:rsid w:val="002E1F68"/>
    <w:rsid w:val="002E597B"/>
    <w:rsid w:val="002F5AFC"/>
    <w:rsid w:val="00311226"/>
    <w:rsid w:val="0031264F"/>
    <w:rsid w:val="003222A5"/>
    <w:rsid w:val="00346B23"/>
    <w:rsid w:val="00387834"/>
    <w:rsid w:val="00391534"/>
    <w:rsid w:val="00393FC0"/>
    <w:rsid w:val="00396FDA"/>
    <w:rsid w:val="003B0F98"/>
    <w:rsid w:val="003B4C4B"/>
    <w:rsid w:val="003D3CED"/>
    <w:rsid w:val="003E33A7"/>
    <w:rsid w:val="00403CFF"/>
    <w:rsid w:val="00420F20"/>
    <w:rsid w:val="00431D54"/>
    <w:rsid w:val="00432FE7"/>
    <w:rsid w:val="00436E28"/>
    <w:rsid w:val="00436EA4"/>
    <w:rsid w:val="00465F2A"/>
    <w:rsid w:val="004807A6"/>
    <w:rsid w:val="0048135B"/>
    <w:rsid w:val="004B5730"/>
    <w:rsid w:val="004C32F3"/>
    <w:rsid w:val="004C39FD"/>
    <w:rsid w:val="004D7BAF"/>
    <w:rsid w:val="005203A7"/>
    <w:rsid w:val="00542E59"/>
    <w:rsid w:val="005453EC"/>
    <w:rsid w:val="00555E2E"/>
    <w:rsid w:val="00557462"/>
    <w:rsid w:val="00574D7C"/>
    <w:rsid w:val="005E07A2"/>
    <w:rsid w:val="005E4CC7"/>
    <w:rsid w:val="005F66A3"/>
    <w:rsid w:val="006200A2"/>
    <w:rsid w:val="0062486A"/>
    <w:rsid w:val="00644346"/>
    <w:rsid w:val="00656619"/>
    <w:rsid w:val="006649F8"/>
    <w:rsid w:val="006805DC"/>
    <w:rsid w:val="006A58E0"/>
    <w:rsid w:val="00712454"/>
    <w:rsid w:val="00713D90"/>
    <w:rsid w:val="00723312"/>
    <w:rsid w:val="00727CA0"/>
    <w:rsid w:val="00736C39"/>
    <w:rsid w:val="00760DB0"/>
    <w:rsid w:val="007A14A1"/>
    <w:rsid w:val="007B22F2"/>
    <w:rsid w:val="007B7EF8"/>
    <w:rsid w:val="007C03A5"/>
    <w:rsid w:val="007E2C99"/>
    <w:rsid w:val="007F0C96"/>
    <w:rsid w:val="00816056"/>
    <w:rsid w:val="00861E96"/>
    <w:rsid w:val="00875539"/>
    <w:rsid w:val="008927DA"/>
    <w:rsid w:val="008B7A22"/>
    <w:rsid w:val="008D32EE"/>
    <w:rsid w:val="008E02BA"/>
    <w:rsid w:val="008E0BC8"/>
    <w:rsid w:val="008F34A0"/>
    <w:rsid w:val="0090527A"/>
    <w:rsid w:val="0091275E"/>
    <w:rsid w:val="0093259F"/>
    <w:rsid w:val="00935DA8"/>
    <w:rsid w:val="00942103"/>
    <w:rsid w:val="00957ADF"/>
    <w:rsid w:val="0096275A"/>
    <w:rsid w:val="009A5056"/>
    <w:rsid w:val="009C5270"/>
    <w:rsid w:val="009D3868"/>
    <w:rsid w:val="009E250D"/>
    <w:rsid w:val="009F1810"/>
    <w:rsid w:val="00A237D0"/>
    <w:rsid w:val="00A441D3"/>
    <w:rsid w:val="00A57667"/>
    <w:rsid w:val="00A80E25"/>
    <w:rsid w:val="00A83224"/>
    <w:rsid w:val="00A8455D"/>
    <w:rsid w:val="00A9196C"/>
    <w:rsid w:val="00A92CB4"/>
    <w:rsid w:val="00AF6DF0"/>
    <w:rsid w:val="00B06360"/>
    <w:rsid w:val="00B137C0"/>
    <w:rsid w:val="00B23196"/>
    <w:rsid w:val="00B3493D"/>
    <w:rsid w:val="00B42B71"/>
    <w:rsid w:val="00B555B0"/>
    <w:rsid w:val="00B561EF"/>
    <w:rsid w:val="00B67D76"/>
    <w:rsid w:val="00B70FBA"/>
    <w:rsid w:val="00B908F6"/>
    <w:rsid w:val="00BA6437"/>
    <w:rsid w:val="00BB5445"/>
    <w:rsid w:val="00BE59CF"/>
    <w:rsid w:val="00BF60A7"/>
    <w:rsid w:val="00C02373"/>
    <w:rsid w:val="00C03908"/>
    <w:rsid w:val="00C17459"/>
    <w:rsid w:val="00C17E70"/>
    <w:rsid w:val="00C56B3B"/>
    <w:rsid w:val="00C76094"/>
    <w:rsid w:val="00C769DB"/>
    <w:rsid w:val="00C82EFE"/>
    <w:rsid w:val="00C856E4"/>
    <w:rsid w:val="00C95E27"/>
    <w:rsid w:val="00CA7202"/>
    <w:rsid w:val="00CB18A4"/>
    <w:rsid w:val="00CB2593"/>
    <w:rsid w:val="00CB6441"/>
    <w:rsid w:val="00CD4370"/>
    <w:rsid w:val="00D24EC5"/>
    <w:rsid w:val="00D34E2D"/>
    <w:rsid w:val="00D6089D"/>
    <w:rsid w:val="00D66838"/>
    <w:rsid w:val="00DA2866"/>
    <w:rsid w:val="00DB29CA"/>
    <w:rsid w:val="00DB4056"/>
    <w:rsid w:val="00DB67C8"/>
    <w:rsid w:val="00DC6D1E"/>
    <w:rsid w:val="00DD1CB7"/>
    <w:rsid w:val="00DD2709"/>
    <w:rsid w:val="00DE0AA5"/>
    <w:rsid w:val="00DE45A4"/>
    <w:rsid w:val="00DF210D"/>
    <w:rsid w:val="00DF21A8"/>
    <w:rsid w:val="00DF3FAF"/>
    <w:rsid w:val="00DF6BDF"/>
    <w:rsid w:val="00E11BCD"/>
    <w:rsid w:val="00E137E7"/>
    <w:rsid w:val="00E17B7B"/>
    <w:rsid w:val="00E40214"/>
    <w:rsid w:val="00E519C4"/>
    <w:rsid w:val="00E621AF"/>
    <w:rsid w:val="00E67DD9"/>
    <w:rsid w:val="00E734E9"/>
    <w:rsid w:val="00E8584D"/>
    <w:rsid w:val="00E85E30"/>
    <w:rsid w:val="00EE11F5"/>
    <w:rsid w:val="00EE2762"/>
    <w:rsid w:val="00EF3FBB"/>
    <w:rsid w:val="00F3634C"/>
    <w:rsid w:val="00F45BDB"/>
    <w:rsid w:val="00F714B3"/>
    <w:rsid w:val="00FB1A57"/>
    <w:rsid w:val="00FD0ECD"/>
    <w:rsid w:val="00FD4AD8"/>
    <w:rsid w:val="00FE3F21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3F758"/>
  <w15:docId w15:val="{AB2C035F-7636-4F15-B8FF-D0E6F7BF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5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45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45B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5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question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mark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before="120" w:after="0" w:line="240" w:lineRule="auto"/>
      <w:jc w:val="right"/>
    </w:pPr>
    <w:rPr>
      <w:rFonts w:ascii="Arial" w:eastAsiaTheme="minorEastAsia" w:hAnsi="Arial" w:cs="Arial"/>
      <w:sz w:val="18"/>
      <w:szCs w:val="18"/>
      <w:lang w:eastAsia="en-GB"/>
    </w:rPr>
  </w:style>
  <w:style w:type="paragraph" w:customStyle="1" w:styleId="right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Theme="minorEastAsia" w:hAnsi="Arial" w:cs="Arial"/>
      <w:lang w:eastAsia="en-GB"/>
    </w:rPr>
  </w:style>
  <w:style w:type="paragraph" w:customStyle="1" w:styleId="indent2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Theme="minorEastAsia" w:hAnsi="Arial" w:cs="Arial"/>
      <w:lang w:eastAsia="en-GB"/>
    </w:rPr>
  </w:style>
  <w:style w:type="paragraph" w:customStyle="1" w:styleId="questionChar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Char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3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Arial" w:eastAsiaTheme="minorEastAsia" w:hAnsi="Arial" w:cs="Arial"/>
      <w:lang w:eastAsia="en-GB"/>
    </w:rPr>
  </w:style>
  <w:style w:type="paragraph" w:customStyle="1" w:styleId="TAPPara">
    <w:name w:val="TAP Para"/>
    <w:basedOn w:val="Normal"/>
    <w:autoRedefine/>
    <w:rsid w:val="00E8584D"/>
    <w:pPr>
      <w:spacing w:before="120" w:after="0" w:line="240" w:lineRule="auto"/>
    </w:pPr>
    <w:rPr>
      <w:rFonts w:ascii="Arial" w:eastAsia="Times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8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CB1"/>
  </w:style>
  <w:style w:type="paragraph" w:styleId="Footer">
    <w:name w:val="footer"/>
    <w:basedOn w:val="Normal"/>
    <w:link w:val="FooterChar"/>
    <w:uiPriority w:val="99"/>
    <w:unhideWhenUsed/>
    <w:rsid w:val="00181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CB1"/>
  </w:style>
  <w:style w:type="paragraph" w:customStyle="1" w:styleId="Default">
    <w:name w:val="Default"/>
    <w:rsid w:val="00C769D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7BAF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03CF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DBD39FF9</Template>
  <TotalTime>88</TotalTime>
  <Pages>15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School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MARKS</dc:creator>
  <cp:lastModifiedBy>AMELIA MARKS</cp:lastModifiedBy>
  <cp:revision>12</cp:revision>
  <cp:lastPrinted>2019-02-25T16:54:00Z</cp:lastPrinted>
  <dcterms:created xsi:type="dcterms:W3CDTF">2019-02-25T16:51:00Z</dcterms:created>
  <dcterms:modified xsi:type="dcterms:W3CDTF">2020-09-08T08:28:00Z</dcterms:modified>
</cp:coreProperties>
</file>