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  <w:b/>
          <w:sz w:val="28"/>
          <w:szCs w:val="28"/>
        </w:rPr>
      </w:pPr>
      <w:r w:rsidRPr="00FD61A8">
        <w:rPr>
          <w:rFonts w:asciiTheme="majorHAnsi" w:hAnsiTheme="majorHAnsi"/>
          <w:b/>
          <w:sz w:val="28"/>
          <w:szCs w:val="28"/>
        </w:rPr>
        <w:t>Modelling Physics</w:t>
      </w:r>
      <w:r>
        <w:rPr>
          <w:rFonts w:asciiTheme="majorHAnsi" w:hAnsiTheme="majorHAnsi"/>
          <w:b/>
          <w:sz w:val="28"/>
          <w:szCs w:val="28"/>
        </w:rPr>
        <w:t xml:space="preserve"> long questio</w:t>
      </w:r>
      <w:r>
        <w:rPr>
          <w:rFonts w:asciiTheme="majorHAnsi" w:hAnsiTheme="majorHAnsi"/>
          <w:b/>
          <w:sz w:val="28"/>
          <w:szCs w:val="28"/>
        </w:rPr>
        <w:t>n answers</w:t>
      </w:r>
    </w:p>
    <w:p w:rsidR="00311A4A" w:rsidRPr="00FD61A8" w:rsidRDefault="00311A4A" w:rsidP="00311A4A">
      <w:pPr>
        <w:rPr>
          <w:rFonts w:asciiTheme="majorHAnsi" w:hAnsiTheme="majorHAnsi"/>
          <w:b/>
        </w:rPr>
      </w:pPr>
    </w:p>
    <w:p w:rsidR="00311A4A" w:rsidRPr="00FD61A8" w:rsidRDefault="00311A4A" w:rsidP="00311A4A">
      <w:pPr>
        <w:rPr>
          <w:rFonts w:asciiTheme="majorHAnsi" w:hAnsiTheme="majorHAnsi"/>
          <w:b/>
        </w:rPr>
      </w:pPr>
      <w:r w:rsidRPr="00FD61A8">
        <w:rPr>
          <w:rFonts w:asciiTheme="majorHAnsi" w:hAnsiTheme="majorHAnsi"/>
          <w:b/>
        </w:rPr>
        <w:t>Module 3: Forces and Motion</w:t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3.1 Motion</w:t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F266D8D" wp14:editId="20456C34">
            <wp:extent cx="6395663" cy="2593649"/>
            <wp:effectExtent l="0" t="0" r="571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216" cy="25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3.5 Materials</w:t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4DEBD98" wp14:editId="401C2BA3">
            <wp:extent cx="6395663" cy="3097736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23" cy="30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lastRenderedPageBreak/>
        <w:t>Module 5: Newtonian World and astrophysics</w:t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Module 5.1 Thermal Physics</w:t>
      </w: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0F36CE0" wp14:editId="25A4B501">
            <wp:extent cx="6552822" cy="2003321"/>
            <wp:effectExtent l="0" t="0" r="63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2433" b="2646"/>
                    <a:stretch/>
                  </pic:blipFill>
                  <pic:spPr bwMode="auto">
                    <a:xfrm>
                      <a:off x="0" y="0"/>
                      <a:ext cx="6557815" cy="200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2)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A361CFB" wp14:editId="0902BF80">
            <wp:extent cx="6165303" cy="636998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9" b="5475"/>
                    <a:stretch/>
                  </pic:blipFill>
                  <pic:spPr bwMode="auto">
                    <a:xfrm>
                      <a:off x="0" y="0"/>
                      <a:ext cx="6172633" cy="6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3)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C1691AA" wp14:editId="58DED104">
            <wp:extent cx="6118129" cy="1245235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3739"/>
                    <a:stretch/>
                  </pic:blipFill>
                  <pic:spPr bwMode="auto">
                    <a:xfrm>
                      <a:off x="0" y="0"/>
                      <a:ext cx="6124005" cy="12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4)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022BCD7" wp14:editId="7FB36582">
            <wp:extent cx="6362700" cy="3980645"/>
            <wp:effectExtent l="0" t="0" r="0" b="1270"/>
            <wp:docPr id="6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66" cy="39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lastRenderedPageBreak/>
        <w:t>5.2 Circular motion</w:t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F885BCC" wp14:editId="1D367BDA">
            <wp:extent cx="6817516" cy="1697804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800" cy="169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5.3 Simple harmonic motion and oscillations</w:t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311A4A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40B5EDA" wp14:editId="13427BD5">
            <wp:extent cx="6606847" cy="17029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56" cy="17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2)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2B73B1C" wp14:editId="1A636D74">
            <wp:extent cx="6420521" cy="2134456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62" cy="213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44BD45F5" wp14:editId="2C31AB5C">
            <wp:extent cx="6517991" cy="2509463"/>
            <wp:effectExtent l="0" t="0" r="1016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06" cy="25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4)</w:t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179EE93" wp14:editId="5DC22FE7">
            <wp:extent cx="6578239" cy="680663"/>
            <wp:effectExtent l="0" t="0" r="635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1" b="9437"/>
                    <a:stretch/>
                  </pic:blipFill>
                  <pic:spPr bwMode="auto">
                    <a:xfrm>
                      <a:off x="0" y="0"/>
                      <a:ext cx="6598163" cy="6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</w:rPr>
        <w:t>5.5 Astrophysics and Cosmology</w:t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BBAE55D" wp14:editId="1BFDCD98">
            <wp:extent cx="6500559" cy="1869896"/>
            <wp:effectExtent l="0" t="0" r="1905" b="101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" b="3946"/>
                    <a:stretch/>
                  </pic:blipFill>
                  <pic:spPr bwMode="auto">
                    <a:xfrm>
                      <a:off x="0" y="0"/>
                      <a:ext cx="6505055" cy="18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2)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1A7D6DD" wp14:editId="3EEAAE8F">
            <wp:extent cx="6624263" cy="1270815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/>
                    <a:stretch/>
                  </pic:blipFill>
                  <pic:spPr bwMode="auto">
                    <a:xfrm>
                      <a:off x="0" y="0"/>
                      <a:ext cx="6633816" cy="12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E5025BF" wp14:editId="23C4E68E">
            <wp:extent cx="6395663" cy="1401095"/>
            <wp:effectExtent l="0" t="0" r="571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638" cy="14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4)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435C4CD" wp14:editId="1DCBA4F9">
            <wp:extent cx="6585371" cy="1646434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36" cy="16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Pr="00FD61A8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5)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65F30EF" wp14:editId="5CE506CF">
            <wp:extent cx="6624263" cy="2000764"/>
            <wp:effectExtent l="0" t="0" r="5715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32" cy="20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t>6)</w:t>
      </w:r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4AD47957" wp14:editId="543FD4D9">
            <wp:extent cx="6395663" cy="1715614"/>
            <wp:effectExtent l="0" t="0" r="5715" b="1206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43" cy="17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Default="00311A4A" w:rsidP="00311A4A">
      <w:pPr>
        <w:rPr>
          <w:rFonts w:asciiTheme="majorHAnsi" w:hAnsiTheme="majorHAnsi"/>
        </w:rPr>
      </w:pPr>
    </w:p>
    <w:p w:rsidR="00311A4A" w:rsidRPr="00FD61A8" w:rsidRDefault="00311A4A" w:rsidP="00311A4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7)</w:t>
      </w:r>
      <w:bookmarkStart w:id="0" w:name="_GoBack"/>
      <w:bookmarkEnd w:id="0"/>
    </w:p>
    <w:p w:rsidR="00311A4A" w:rsidRPr="00FD61A8" w:rsidRDefault="00311A4A" w:rsidP="00311A4A">
      <w:pPr>
        <w:rPr>
          <w:rFonts w:asciiTheme="majorHAnsi" w:hAnsiTheme="majorHAnsi"/>
        </w:rPr>
      </w:pPr>
      <w:r w:rsidRPr="00FD61A8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C2C7C17" wp14:editId="51A1800E">
            <wp:extent cx="6510688" cy="1839074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079" cy="18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23" w:rsidRDefault="004B4223"/>
    <w:sectPr w:rsidR="004B4223" w:rsidSect="00F4221C">
      <w:pgSz w:w="11900" w:h="16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08C"/>
    <w:rsid w:val="00311A4A"/>
    <w:rsid w:val="004B4223"/>
    <w:rsid w:val="006B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C8D065-1D58-4FDA-85B6-0636F580F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A4A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9F8A4C6A</Template>
  <TotalTime>4</TotalTime>
  <Pages>6</Pages>
  <Words>61</Words>
  <Characters>349</Characters>
  <Application>Microsoft Office Word</Application>
  <DocSecurity>0</DocSecurity>
  <Lines>2</Lines>
  <Paragraphs>1</Paragraphs>
  <ScaleCrop>false</ScaleCrop>
  <Company>Marling School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mar-aam</dc:creator>
  <cp:keywords/>
  <dc:description/>
  <cp:lastModifiedBy>mar-aam</cp:lastModifiedBy>
  <cp:revision>3</cp:revision>
  <dcterms:created xsi:type="dcterms:W3CDTF">2019-04-02T08:04:00Z</dcterms:created>
  <dcterms:modified xsi:type="dcterms:W3CDTF">2019-04-02T08:18:00Z</dcterms:modified>
</cp:coreProperties>
</file>