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29D97" w14:textId="13244DDC" w:rsidR="009A1384" w:rsidRPr="0074409D" w:rsidRDefault="009A1384" w:rsidP="009A1384">
      <w:pPr>
        <w:rPr>
          <w:rFonts w:asciiTheme="majorHAnsi" w:hAnsiTheme="majorHAnsi"/>
          <w:b/>
          <w:sz w:val="28"/>
          <w:szCs w:val="28"/>
        </w:rPr>
      </w:pPr>
      <w:r w:rsidRPr="0074409D">
        <w:rPr>
          <w:rFonts w:asciiTheme="majorHAnsi" w:hAnsiTheme="majorHAnsi"/>
          <w:b/>
          <w:sz w:val="28"/>
          <w:szCs w:val="28"/>
        </w:rPr>
        <w:t>Exploring Physics</w:t>
      </w:r>
      <w:r w:rsidR="0074409D" w:rsidRPr="0074409D">
        <w:rPr>
          <w:rFonts w:asciiTheme="majorHAnsi" w:hAnsiTheme="majorHAnsi"/>
          <w:b/>
          <w:sz w:val="28"/>
          <w:szCs w:val="28"/>
        </w:rPr>
        <w:t xml:space="preserve"> long answer questions</w:t>
      </w:r>
    </w:p>
    <w:p w14:paraId="4424596F" w14:textId="77777777" w:rsidR="009A1384" w:rsidRPr="0074409D" w:rsidRDefault="009A1384" w:rsidP="009A1384">
      <w:pPr>
        <w:rPr>
          <w:rFonts w:asciiTheme="majorHAnsi" w:hAnsiTheme="majorHAnsi"/>
        </w:rPr>
      </w:pPr>
    </w:p>
    <w:p w14:paraId="4187DE47" w14:textId="72CBAAFD" w:rsidR="009A1384" w:rsidRDefault="0074409D" w:rsidP="009A1384">
      <w:pPr>
        <w:rPr>
          <w:rFonts w:asciiTheme="majorHAnsi" w:hAnsiTheme="majorHAnsi"/>
          <w:b/>
        </w:rPr>
      </w:pPr>
      <w:r w:rsidRPr="0074409D">
        <w:rPr>
          <w:rFonts w:asciiTheme="majorHAnsi" w:hAnsiTheme="majorHAnsi"/>
          <w:b/>
        </w:rPr>
        <w:t xml:space="preserve">Module 4: </w:t>
      </w:r>
      <w:r w:rsidR="009A1384" w:rsidRPr="0074409D">
        <w:rPr>
          <w:rFonts w:asciiTheme="majorHAnsi" w:hAnsiTheme="majorHAnsi"/>
          <w:b/>
        </w:rPr>
        <w:t>Electrons, waves and photons</w:t>
      </w:r>
    </w:p>
    <w:p w14:paraId="065F8107" w14:textId="77777777" w:rsidR="0058567A" w:rsidRDefault="0058567A" w:rsidP="009A1384">
      <w:pPr>
        <w:rPr>
          <w:rFonts w:asciiTheme="majorHAnsi" w:hAnsiTheme="majorHAnsi"/>
          <w:b/>
        </w:rPr>
      </w:pPr>
    </w:p>
    <w:p w14:paraId="18E5A4E4" w14:textId="3CF36CE9" w:rsidR="0058567A" w:rsidRDefault="0058567A" w:rsidP="009A1384">
      <w:pPr>
        <w:rPr>
          <w:rFonts w:asciiTheme="majorHAnsi" w:hAnsiTheme="majorHAnsi"/>
        </w:rPr>
      </w:pPr>
      <w:r w:rsidRPr="0058567A">
        <w:rPr>
          <w:rFonts w:asciiTheme="majorHAnsi" w:hAnsiTheme="majorHAnsi"/>
        </w:rPr>
        <w:t>4.1-3 Electricity</w:t>
      </w:r>
    </w:p>
    <w:p w14:paraId="61A5F551" w14:textId="77777777" w:rsidR="0058567A" w:rsidRDefault="0058567A" w:rsidP="009A1384">
      <w:pPr>
        <w:rPr>
          <w:rFonts w:asciiTheme="majorHAnsi" w:hAnsiTheme="majorHAnsi"/>
        </w:rPr>
      </w:pPr>
    </w:p>
    <w:p w14:paraId="0F6F770C" w14:textId="4908F653" w:rsidR="0058567A" w:rsidRPr="0074409D" w:rsidRDefault="0058567A" w:rsidP="0058567A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4236C866" w14:textId="77777777" w:rsidR="0058567A" w:rsidRPr="0074409D" w:rsidRDefault="0058567A" w:rsidP="0058567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B3F62B9" wp14:editId="29FF7A70">
            <wp:extent cx="5962650" cy="8244001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23" cy="82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C67B" w14:textId="77777777" w:rsidR="0058567A" w:rsidRDefault="0058567A" w:rsidP="0058567A">
      <w:pPr>
        <w:rPr>
          <w:rFonts w:asciiTheme="majorHAnsi" w:hAnsiTheme="majorHAnsi"/>
        </w:rPr>
      </w:pPr>
    </w:p>
    <w:p w14:paraId="77DEAD9C" w14:textId="34B7233F" w:rsidR="0058567A" w:rsidRPr="0074409D" w:rsidRDefault="0058567A" w:rsidP="0058567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2)</w:t>
      </w:r>
    </w:p>
    <w:p w14:paraId="39A73733" w14:textId="77777777" w:rsidR="0058567A" w:rsidRPr="0074409D" w:rsidRDefault="0058567A" w:rsidP="0058567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2B2399B" wp14:editId="063B1CAB">
            <wp:extent cx="6057900" cy="2228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40" cy="22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6330" w14:textId="77777777" w:rsidR="0058567A" w:rsidRPr="0074409D" w:rsidRDefault="0058567A" w:rsidP="0058567A">
      <w:pPr>
        <w:rPr>
          <w:rFonts w:asciiTheme="majorHAnsi" w:hAnsiTheme="majorHAnsi"/>
        </w:rPr>
      </w:pPr>
    </w:p>
    <w:p w14:paraId="39D3031A" w14:textId="77777777" w:rsidR="0058567A" w:rsidRPr="0074409D" w:rsidRDefault="0058567A" w:rsidP="0058567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00BF038" wp14:editId="78C03017">
            <wp:extent cx="6162675" cy="5369847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72" cy="53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ACE0A" w14:textId="77777777" w:rsidR="0058567A" w:rsidRPr="0074409D" w:rsidRDefault="0058567A" w:rsidP="0058567A">
      <w:pPr>
        <w:rPr>
          <w:rFonts w:asciiTheme="majorHAnsi" w:hAnsiTheme="majorHAnsi"/>
        </w:rPr>
      </w:pPr>
    </w:p>
    <w:p w14:paraId="582F4E6B" w14:textId="62134050" w:rsidR="0058567A" w:rsidRDefault="0058567A" w:rsidP="0058567A">
      <w:pPr>
        <w:rPr>
          <w:rFonts w:asciiTheme="majorHAnsi" w:hAnsiTheme="majorHAnsi"/>
          <w:noProof/>
          <w:lang w:val="en-GB" w:eastAsia="en-GB"/>
        </w:rPr>
      </w:pPr>
    </w:p>
    <w:p w14:paraId="1797340D" w14:textId="77777777" w:rsidR="00BC2DA4" w:rsidRDefault="00BC2DA4" w:rsidP="0058567A">
      <w:pPr>
        <w:rPr>
          <w:rFonts w:asciiTheme="majorHAnsi" w:hAnsiTheme="majorHAnsi"/>
          <w:noProof/>
          <w:lang w:val="en-GB" w:eastAsia="en-GB"/>
        </w:rPr>
      </w:pPr>
    </w:p>
    <w:p w14:paraId="0D6004FE" w14:textId="77777777" w:rsidR="00BC2DA4" w:rsidRDefault="00BC2DA4" w:rsidP="0058567A">
      <w:pPr>
        <w:rPr>
          <w:rFonts w:asciiTheme="majorHAnsi" w:hAnsiTheme="majorHAnsi"/>
          <w:noProof/>
          <w:lang w:val="en-GB" w:eastAsia="en-GB"/>
        </w:rPr>
      </w:pPr>
    </w:p>
    <w:p w14:paraId="37AC34D4" w14:textId="77777777" w:rsidR="00BC2DA4" w:rsidRDefault="00BC2DA4" w:rsidP="0058567A">
      <w:pPr>
        <w:rPr>
          <w:rFonts w:asciiTheme="majorHAnsi" w:hAnsiTheme="majorHAnsi"/>
          <w:noProof/>
          <w:lang w:val="en-GB" w:eastAsia="en-GB"/>
        </w:rPr>
      </w:pPr>
    </w:p>
    <w:p w14:paraId="64737777" w14:textId="77777777" w:rsidR="00BC2DA4" w:rsidRDefault="00BC2DA4" w:rsidP="0058567A">
      <w:pPr>
        <w:rPr>
          <w:rFonts w:asciiTheme="majorHAnsi" w:hAnsiTheme="majorHAnsi"/>
          <w:noProof/>
          <w:lang w:val="en-GB" w:eastAsia="en-GB"/>
        </w:rPr>
      </w:pPr>
    </w:p>
    <w:p w14:paraId="3CBAF0E3" w14:textId="77777777" w:rsidR="00BC2DA4" w:rsidRDefault="00BC2DA4" w:rsidP="0058567A">
      <w:pPr>
        <w:rPr>
          <w:rFonts w:asciiTheme="majorHAnsi" w:hAnsiTheme="majorHAnsi"/>
          <w:noProof/>
          <w:lang w:val="en-GB" w:eastAsia="en-GB"/>
        </w:rPr>
      </w:pPr>
    </w:p>
    <w:p w14:paraId="6AB81A71" w14:textId="77777777" w:rsidR="00BC2DA4" w:rsidRPr="0074409D" w:rsidRDefault="00BC2DA4" w:rsidP="0058567A">
      <w:pPr>
        <w:rPr>
          <w:rFonts w:asciiTheme="majorHAnsi" w:hAnsiTheme="majorHAnsi"/>
        </w:rPr>
      </w:pPr>
    </w:p>
    <w:p w14:paraId="29E03138" w14:textId="77777777" w:rsidR="0058567A" w:rsidRDefault="0058567A" w:rsidP="0058567A">
      <w:pPr>
        <w:rPr>
          <w:rFonts w:asciiTheme="majorHAnsi" w:hAnsiTheme="majorHAnsi"/>
        </w:rPr>
      </w:pPr>
    </w:p>
    <w:p w14:paraId="76FE751C" w14:textId="1ADFB3FA" w:rsidR="0058567A" w:rsidRPr="0074409D" w:rsidRDefault="0058567A" w:rsidP="0058567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3)</w:t>
      </w:r>
    </w:p>
    <w:p w14:paraId="18CCFCB9" w14:textId="77777777" w:rsidR="0058567A" w:rsidRPr="0074409D" w:rsidRDefault="0058567A" w:rsidP="0058567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8DDC5A2" wp14:editId="0A929214">
            <wp:extent cx="6296025" cy="296692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49" cy="29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14B6" w14:textId="77777777" w:rsidR="0058567A" w:rsidRPr="0074409D" w:rsidRDefault="0058567A" w:rsidP="0058567A">
      <w:pPr>
        <w:rPr>
          <w:rFonts w:asciiTheme="majorHAnsi" w:hAnsiTheme="majorHAnsi"/>
        </w:rPr>
      </w:pPr>
    </w:p>
    <w:p w14:paraId="500F32E1" w14:textId="77777777" w:rsidR="0058567A" w:rsidRPr="0074409D" w:rsidRDefault="0058567A" w:rsidP="0058567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A7B10DC" wp14:editId="00CB7D10">
            <wp:extent cx="6143625" cy="6152628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22" cy="61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B462" w14:textId="77777777" w:rsidR="0058567A" w:rsidRPr="0074409D" w:rsidRDefault="0058567A" w:rsidP="0058567A">
      <w:pPr>
        <w:rPr>
          <w:rFonts w:asciiTheme="majorHAnsi" w:hAnsiTheme="majorHAnsi"/>
        </w:rPr>
      </w:pPr>
    </w:p>
    <w:p w14:paraId="4557FADA" w14:textId="33DB430F" w:rsidR="0058567A" w:rsidRPr="0074409D" w:rsidRDefault="0058567A" w:rsidP="0058567A">
      <w:pPr>
        <w:rPr>
          <w:rFonts w:asciiTheme="majorHAnsi" w:hAnsiTheme="majorHAnsi"/>
        </w:rPr>
      </w:pPr>
    </w:p>
    <w:p w14:paraId="604D457B" w14:textId="77777777" w:rsidR="0058567A" w:rsidRDefault="0058567A" w:rsidP="009A1384">
      <w:pPr>
        <w:rPr>
          <w:rFonts w:asciiTheme="majorHAnsi" w:hAnsiTheme="majorHAnsi"/>
        </w:rPr>
      </w:pPr>
    </w:p>
    <w:p w14:paraId="36C119FD" w14:textId="39956FCF" w:rsidR="0058567A" w:rsidRDefault="0058567A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4.4 Waves</w:t>
      </w:r>
    </w:p>
    <w:p w14:paraId="290ED887" w14:textId="77777777" w:rsidR="0058567A" w:rsidRDefault="0058567A" w:rsidP="009A1384">
      <w:pPr>
        <w:rPr>
          <w:rFonts w:asciiTheme="majorHAnsi" w:hAnsiTheme="majorHAnsi"/>
        </w:rPr>
      </w:pPr>
    </w:p>
    <w:p w14:paraId="0B6222E2" w14:textId="5636C2E6" w:rsidR="005C541D" w:rsidRPr="0074409D" w:rsidRDefault="005C541D" w:rsidP="005C541D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4EE0F983" w14:textId="77777777" w:rsidR="005C541D" w:rsidRPr="0074409D" w:rsidRDefault="005C541D" w:rsidP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219A928" wp14:editId="3A9005E4">
            <wp:extent cx="6724650" cy="8685695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07" cy="86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3DF4" w14:textId="02C5FD58" w:rsidR="0058567A" w:rsidRPr="0058567A" w:rsidRDefault="0058567A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4.5 Quantum Physics</w:t>
      </w:r>
    </w:p>
    <w:p w14:paraId="1467134D" w14:textId="4CCC39B8" w:rsidR="009A1384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515C2BB7" w14:textId="77777777" w:rsidR="009A1384" w:rsidRPr="0074409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D4A6CB3" wp14:editId="0F5D65FC">
            <wp:extent cx="6477000" cy="55849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00" cy="55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5F4E7" w14:textId="77777777" w:rsidR="009A1384" w:rsidRPr="0074409D" w:rsidRDefault="009A1384" w:rsidP="009A1384">
      <w:pPr>
        <w:rPr>
          <w:rFonts w:asciiTheme="majorHAnsi" w:hAnsiTheme="majorHAnsi"/>
        </w:rPr>
      </w:pPr>
    </w:p>
    <w:p w14:paraId="7791318F" w14:textId="3F8733F9" w:rsidR="009A1384" w:rsidRDefault="009A1384" w:rsidP="009A1384">
      <w:pPr>
        <w:rPr>
          <w:rFonts w:asciiTheme="majorHAnsi" w:hAnsiTheme="majorHAnsi"/>
          <w:noProof/>
          <w:lang w:val="en-GB" w:eastAsia="en-GB"/>
        </w:rPr>
      </w:pPr>
    </w:p>
    <w:p w14:paraId="40E1A84E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2F779C1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3B06AD77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0A398B98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5CAD0622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74D11DDD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573AD7C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1D32DD0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6D914E24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7A6FA326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27D2F48C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62FC6F8E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09508C7B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722A01C1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5092365C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43C3AF8" w14:textId="77777777" w:rsidR="00BC2DA4" w:rsidRPr="0074409D" w:rsidRDefault="00BC2DA4" w:rsidP="009A1384">
      <w:pPr>
        <w:rPr>
          <w:rFonts w:asciiTheme="majorHAnsi" w:hAnsiTheme="majorHAnsi"/>
        </w:rPr>
      </w:pPr>
    </w:p>
    <w:p w14:paraId="104C5F45" w14:textId="77777777" w:rsidR="005C541D" w:rsidRDefault="005C541D" w:rsidP="009A1384">
      <w:pPr>
        <w:rPr>
          <w:rFonts w:asciiTheme="majorHAnsi" w:hAnsiTheme="majorHAnsi"/>
        </w:rPr>
      </w:pPr>
    </w:p>
    <w:p w14:paraId="5CEF91BD" w14:textId="77777777" w:rsidR="005C541D" w:rsidRDefault="005C541D" w:rsidP="009A1384">
      <w:pPr>
        <w:rPr>
          <w:rFonts w:asciiTheme="majorHAnsi" w:hAnsiTheme="majorHAnsi"/>
        </w:rPr>
      </w:pPr>
    </w:p>
    <w:p w14:paraId="18272D84" w14:textId="51CF1458" w:rsidR="009A1384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2)</w:t>
      </w:r>
    </w:p>
    <w:p w14:paraId="3209F074" w14:textId="77777777" w:rsidR="009A1384" w:rsidRPr="0074409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9CE213A" wp14:editId="4BCDDF76">
            <wp:extent cx="6524625" cy="888846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88" cy="889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6144" w14:textId="77777777" w:rsidR="009A1384" w:rsidRPr="0074409D" w:rsidRDefault="009A1384" w:rsidP="009A1384">
      <w:pPr>
        <w:rPr>
          <w:rFonts w:asciiTheme="majorHAnsi" w:hAnsiTheme="majorHAnsi"/>
        </w:rPr>
      </w:pPr>
    </w:p>
    <w:p w14:paraId="2052405A" w14:textId="77777777" w:rsidR="009A1384" w:rsidRPr="0074409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lastRenderedPageBreak/>
        <w:drawing>
          <wp:inline distT="0" distB="0" distL="0" distR="0" wp14:anchorId="44354D02" wp14:editId="1D314139">
            <wp:extent cx="5886450" cy="485477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85" cy="48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2030" w14:textId="77777777" w:rsidR="005C541D" w:rsidRDefault="005C541D" w:rsidP="009A1384">
      <w:pPr>
        <w:rPr>
          <w:rFonts w:asciiTheme="majorHAnsi" w:hAnsiTheme="majorHAnsi"/>
        </w:rPr>
      </w:pPr>
    </w:p>
    <w:p w14:paraId="4023A3AA" w14:textId="1F5FC1CD" w:rsidR="005C541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3)</w:t>
      </w:r>
    </w:p>
    <w:p w14:paraId="6E6E40E3" w14:textId="77777777" w:rsidR="009A1384" w:rsidRPr="0074409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95D6F46" wp14:editId="07C468B4">
            <wp:extent cx="5972175" cy="4430612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23" cy="44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C4CA" w14:textId="4A0385AD" w:rsidR="009A1384" w:rsidRPr="00BC2DA4" w:rsidRDefault="005C541D" w:rsidP="009A1384">
      <w:pPr>
        <w:rPr>
          <w:rFonts w:asciiTheme="majorHAnsi" w:hAnsiTheme="majorHAnsi"/>
          <w:b/>
        </w:rPr>
      </w:pPr>
      <w:r w:rsidRPr="00BC2DA4">
        <w:rPr>
          <w:rFonts w:asciiTheme="majorHAnsi" w:hAnsiTheme="majorHAnsi"/>
          <w:b/>
        </w:rPr>
        <w:lastRenderedPageBreak/>
        <w:t>Module 6: Particle</w:t>
      </w:r>
      <w:r w:rsidR="009A1384" w:rsidRPr="00BC2DA4">
        <w:rPr>
          <w:rFonts w:asciiTheme="majorHAnsi" w:hAnsiTheme="majorHAnsi"/>
          <w:b/>
        </w:rPr>
        <w:t xml:space="preserve"> and Medical Physics</w:t>
      </w:r>
    </w:p>
    <w:p w14:paraId="68097060" w14:textId="77777777" w:rsidR="005C541D" w:rsidRDefault="005C541D" w:rsidP="009A1384">
      <w:pPr>
        <w:rPr>
          <w:rFonts w:asciiTheme="majorHAnsi" w:hAnsiTheme="majorHAnsi"/>
        </w:rPr>
      </w:pPr>
    </w:p>
    <w:p w14:paraId="5DFF450D" w14:textId="64F137E4" w:rsidR="005C541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6.4 Particle and nuclear physics</w:t>
      </w:r>
    </w:p>
    <w:p w14:paraId="2508FD7C" w14:textId="77777777" w:rsidR="005C541D" w:rsidRDefault="005C541D" w:rsidP="009A1384">
      <w:pPr>
        <w:rPr>
          <w:rFonts w:asciiTheme="majorHAnsi" w:hAnsiTheme="majorHAnsi"/>
        </w:rPr>
      </w:pPr>
    </w:p>
    <w:p w14:paraId="571F85CA" w14:textId="5F2E0AE8" w:rsidR="005C541D" w:rsidRPr="0074409D" w:rsidRDefault="005C541D" w:rsidP="005C541D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4B522976" w14:textId="01CECAF2" w:rsidR="005C541D" w:rsidRPr="0074409D" w:rsidRDefault="005C541D" w:rsidP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01F8B75" wp14:editId="1182FEFE">
            <wp:extent cx="6076950" cy="4114742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91" cy="41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A085D" w14:textId="610B1AAE" w:rsidR="005C541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2) </w:t>
      </w:r>
    </w:p>
    <w:p w14:paraId="020B6486" w14:textId="77777777" w:rsidR="005C541D" w:rsidRPr="0074409D" w:rsidRDefault="005C541D" w:rsidP="005C541D">
      <w:pPr>
        <w:rPr>
          <w:rFonts w:asciiTheme="majorHAnsi" w:hAnsiTheme="majorHAnsi"/>
        </w:rPr>
      </w:pPr>
    </w:p>
    <w:p w14:paraId="0A1C1DF5" w14:textId="77777777" w:rsidR="005C541D" w:rsidRPr="0074409D" w:rsidRDefault="005C541D" w:rsidP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A22BC16" wp14:editId="35A66C6B">
            <wp:extent cx="6004670" cy="4305300"/>
            <wp:effectExtent l="0" t="0" r="0" b="0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55" cy="430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F919" w14:textId="77777777" w:rsidR="005C541D" w:rsidRPr="0074409D" w:rsidRDefault="005C541D" w:rsidP="005C541D">
      <w:pPr>
        <w:rPr>
          <w:rFonts w:asciiTheme="majorHAnsi" w:hAnsiTheme="majorHAnsi"/>
        </w:rPr>
      </w:pPr>
    </w:p>
    <w:p w14:paraId="272234A7" w14:textId="77777777" w:rsidR="005C541D" w:rsidRPr="0074409D" w:rsidRDefault="005C541D" w:rsidP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4C1DCBA" wp14:editId="069A71D5">
            <wp:extent cx="6353175" cy="4584052"/>
            <wp:effectExtent l="0" t="0" r="0" b="762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71" cy="458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AA9AE" w14:textId="77777777" w:rsidR="005C541D" w:rsidRPr="0074409D" w:rsidRDefault="005C541D" w:rsidP="005C541D">
      <w:pPr>
        <w:rPr>
          <w:rFonts w:asciiTheme="majorHAnsi" w:hAnsiTheme="majorHAnsi"/>
        </w:rPr>
      </w:pPr>
    </w:p>
    <w:p w14:paraId="595C6F32" w14:textId="6E0DA8DB" w:rsidR="005C541D" w:rsidRPr="0074409D" w:rsidRDefault="005C541D" w:rsidP="005C541D">
      <w:pPr>
        <w:rPr>
          <w:rFonts w:asciiTheme="majorHAnsi" w:hAnsiTheme="majorHAnsi"/>
        </w:rPr>
      </w:pPr>
    </w:p>
    <w:p w14:paraId="2C15F2A9" w14:textId="77777777" w:rsidR="005C541D" w:rsidRDefault="005C541D" w:rsidP="009A1384">
      <w:pPr>
        <w:rPr>
          <w:rFonts w:asciiTheme="majorHAnsi" w:hAnsiTheme="majorHAnsi"/>
        </w:rPr>
      </w:pPr>
    </w:p>
    <w:p w14:paraId="68CECFA6" w14:textId="77777777" w:rsidR="00BC2DA4" w:rsidRDefault="00BC2DA4" w:rsidP="009A1384">
      <w:pPr>
        <w:rPr>
          <w:rFonts w:asciiTheme="majorHAnsi" w:hAnsiTheme="majorHAnsi"/>
        </w:rPr>
      </w:pPr>
    </w:p>
    <w:p w14:paraId="6100EFC4" w14:textId="77777777" w:rsidR="00BC2DA4" w:rsidRDefault="00BC2DA4" w:rsidP="009A1384">
      <w:pPr>
        <w:rPr>
          <w:rFonts w:asciiTheme="majorHAnsi" w:hAnsiTheme="majorHAnsi"/>
        </w:rPr>
      </w:pPr>
    </w:p>
    <w:p w14:paraId="7BFB1195" w14:textId="77777777" w:rsidR="00BC2DA4" w:rsidRDefault="00BC2DA4" w:rsidP="009A1384">
      <w:pPr>
        <w:rPr>
          <w:rFonts w:asciiTheme="majorHAnsi" w:hAnsiTheme="majorHAnsi"/>
        </w:rPr>
      </w:pPr>
    </w:p>
    <w:p w14:paraId="69DE8A18" w14:textId="77777777" w:rsidR="00BC2DA4" w:rsidRDefault="00BC2DA4" w:rsidP="009A1384">
      <w:pPr>
        <w:rPr>
          <w:rFonts w:asciiTheme="majorHAnsi" w:hAnsiTheme="majorHAnsi"/>
        </w:rPr>
      </w:pPr>
    </w:p>
    <w:p w14:paraId="1964BC6C" w14:textId="77777777" w:rsidR="00BC2DA4" w:rsidRDefault="00BC2DA4" w:rsidP="009A1384">
      <w:pPr>
        <w:rPr>
          <w:rFonts w:asciiTheme="majorHAnsi" w:hAnsiTheme="majorHAnsi"/>
        </w:rPr>
      </w:pPr>
    </w:p>
    <w:p w14:paraId="489D3ED2" w14:textId="77777777" w:rsidR="00BC2DA4" w:rsidRDefault="00BC2DA4" w:rsidP="009A1384">
      <w:pPr>
        <w:rPr>
          <w:rFonts w:asciiTheme="majorHAnsi" w:hAnsiTheme="majorHAnsi"/>
        </w:rPr>
      </w:pPr>
    </w:p>
    <w:p w14:paraId="537FD1FC" w14:textId="77777777" w:rsidR="00BC2DA4" w:rsidRDefault="00BC2DA4" w:rsidP="009A1384">
      <w:pPr>
        <w:rPr>
          <w:rFonts w:asciiTheme="majorHAnsi" w:hAnsiTheme="majorHAnsi"/>
        </w:rPr>
      </w:pPr>
    </w:p>
    <w:p w14:paraId="69A78643" w14:textId="77777777" w:rsidR="00BC2DA4" w:rsidRDefault="00BC2DA4" w:rsidP="009A1384">
      <w:pPr>
        <w:rPr>
          <w:rFonts w:asciiTheme="majorHAnsi" w:hAnsiTheme="majorHAnsi"/>
        </w:rPr>
      </w:pPr>
    </w:p>
    <w:p w14:paraId="5AD6B0C0" w14:textId="77777777" w:rsidR="00BC2DA4" w:rsidRDefault="00BC2DA4" w:rsidP="009A1384">
      <w:pPr>
        <w:rPr>
          <w:rFonts w:asciiTheme="majorHAnsi" w:hAnsiTheme="majorHAnsi"/>
        </w:rPr>
      </w:pPr>
    </w:p>
    <w:p w14:paraId="79478B9D" w14:textId="77777777" w:rsidR="00BC2DA4" w:rsidRDefault="00BC2DA4" w:rsidP="009A1384">
      <w:pPr>
        <w:rPr>
          <w:rFonts w:asciiTheme="majorHAnsi" w:hAnsiTheme="majorHAnsi"/>
        </w:rPr>
      </w:pPr>
    </w:p>
    <w:p w14:paraId="48C40C62" w14:textId="77777777" w:rsidR="00BC2DA4" w:rsidRDefault="00BC2DA4" w:rsidP="009A1384">
      <w:pPr>
        <w:rPr>
          <w:rFonts w:asciiTheme="majorHAnsi" w:hAnsiTheme="majorHAnsi"/>
        </w:rPr>
      </w:pPr>
    </w:p>
    <w:p w14:paraId="241BD94E" w14:textId="77777777" w:rsidR="00BC2DA4" w:rsidRDefault="00BC2DA4" w:rsidP="009A1384">
      <w:pPr>
        <w:rPr>
          <w:rFonts w:asciiTheme="majorHAnsi" w:hAnsiTheme="majorHAnsi"/>
        </w:rPr>
      </w:pPr>
    </w:p>
    <w:p w14:paraId="5B6C46AC" w14:textId="77777777" w:rsidR="00BC2DA4" w:rsidRDefault="00BC2DA4" w:rsidP="009A1384">
      <w:pPr>
        <w:rPr>
          <w:rFonts w:asciiTheme="majorHAnsi" w:hAnsiTheme="majorHAnsi"/>
        </w:rPr>
      </w:pPr>
    </w:p>
    <w:p w14:paraId="63E01D4F" w14:textId="77777777" w:rsidR="00BC2DA4" w:rsidRDefault="00BC2DA4" w:rsidP="009A1384">
      <w:pPr>
        <w:rPr>
          <w:rFonts w:asciiTheme="majorHAnsi" w:hAnsiTheme="majorHAnsi"/>
        </w:rPr>
      </w:pPr>
    </w:p>
    <w:p w14:paraId="27D13DF6" w14:textId="77777777" w:rsidR="00BC2DA4" w:rsidRDefault="00BC2DA4" w:rsidP="009A1384">
      <w:pPr>
        <w:rPr>
          <w:rFonts w:asciiTheme="majorHAnsi" w:hAnsiTheme="majorHAnsi"/>
        </w:rPr>
      </w:pPr>
    </w:p>
    <w:p w14:paraId="2142CD2D" w14:textId="77777777" w:rsidR="00BC2DA4" w:rsidRDefault="00BC2DA4" w:rsidP="009A1384">
      <w:pPr>
        <w:rPr>
          <w:rFonts w:asciiTheme="majorHAnsi" w:hAnsiTheme="majorHAnsi"/>
        </w:rPr>
      </w:pPr>
    </w:p>
    <w:p w14:paraId="1AC603C7" w14:textId="77777777" w:rsidR="00BC2DA4" w:rsidRDefault="00BC2DA4" w:rsidP="009A1384">
      <w:pPr>
        <w:rPr>
          <w:rFonts w:asciiTheme="majorHAnsi" w:hAnsiTheme="majorHAnsi"/>
        </w:rPr>
      </w:pPr>
    </w:p>
    <w:p w14:paraId="398BA742" w14:textId="77777777" w:rsidR="00BC2DA4" w:rsidRDefault="00BC2DA4" w:rsidP="009A1384">
      <w:pPr>
        <w:rPr>
          <w:rFonts w:asciiTheme="majorHAnsi" w:hAnsiTheme="majorHAnsi"/>
        </w:rPr>
      </w:pPr>
    </w:p>
    <w:p w14:paraId="3D9C7122" w14:textId="77777777" w:rsidR="00BC2DA4" w:rsidRDefault="00BC2DA4" w:rsidP="009A1384">
      <w:pPr>
        <w:rPr>
          <w:rFonts w:asciiTheme="majorHAnsi" w:hAnsiTheme="majorHAnsi"/>
        </w:rPr>
      </w:pPr>
    </w:p>
    <w:p w14:paraId="35ACFD3E" w14:textId="77777777" w:rsidR="00BC2DA4" w:rsidRDefault="00BC2DA4" w:rsidP="009A1384">
      <w:pPr>
        <w:rPr>
          <w:rFonts w:asciiTheme="majorHAnsi" w:hAnsiTheme="majorHAnsi"/>
        </w:rPr>
      </w:pPr>
    </w:p>
    <w:p w14:paraId="487C0FD6" w14:textId="77777777" w:rsidR="00BC2DA4" w:rsidRDefault="00BC2DA4" w:rsidP="009A1384">
      <w:pPr>
        <w:rPr>
          <w:rFonts w:asciiTheme="majorHAnsi" w:hAnsiTheme="majorHAnsi"/>
        </w:rPr>
      </w:pPr>
    </w:p>
    <w:p w14:paraId="5A785630" w14:textId="77777777" w:rsidR="00BC2DA4" w:rsidRDefault="00BC2DA4" w:rsidP="009A1384">
      <w:pPr>
        <w:rPr>
          <w:rFonts w:asciiTheme="majorHAnsi" w:hAnsiTheme="majorHAnsi"/>
        </w:rPr>
      </w:pPr>
    </w:p>
    <w:p w14:paraId="558F5A49" w14:textId="77777777" w:rsidR="00BC2DA4" w:rsidRDefault="00BC2DA4" w:rsidP="009A1384">
      <w:pPr>
        <w:rPr>
          <w:rFonts w:asciiTheme="majorHAnsi" w:hAnsiTheme="majorHAnsi"/>
        </w:rPr>
      </w:pPr>
    </w:p>
    <w:p w14:paraId="13FED053" w14:textId="23D765CD" w:rsidR="005C541D" w:rsidRPr="0074409D" w:rsidRDefault="00BC2DA4" w:rsidP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3) </w:t>
      </w:r>
    </w:p>
    <w:p w14:paraId="318ACDA1" w14:textId="77777777" w:rsidR="005C541D" w:rsidRPr="0074409D" w:rsidRDefault="005C541D" w:rsidP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1B92D97" wp14:editId="39C58011">
            <wp:extent cx="6486525" cy="6764859"/>
            <wp:effectExtent l="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67" cy="677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6C49" w14:textId="77777777" w:rsidR="005C541D" w:rsidRPr="0074409D" w:rsidRDefault="005C541D" w:rsidP="005C541D">
      <w:pPr>
        <w:rPr>
          <w:rFonts w:asciiTheme="majorHAnsi" w:hAnsiTheme="majorHAnsi"/>
        </w:rPr>
      </w:pPr>
    </w:p>
    <w:p w14:paraId="45E9FB58" w14:textId="1D13C768" w:rsidR="005C541D" w:rsidRPr="0074409D" w:rsidRDefault="005C541D" w:rsidP="005C541D">
      <w:pPr>
        <w:rPr>
          <w:rFonts w:asciiTheme="majorHAnsi" w:hAnsiTheme="majorHAnsi"/>
        </w:rPr>
      </w:pPr>
    </w:p>
    <w:p w14:paraId="3C5C3C1B" w14:textId="77777777" w:rsidR="005C541D" w:rsidRPr="0074409D" w:rsidRDefault="005C541D" w:rsidP="005C541D">
      <w:pPr>
        <w:rPr>
          <w:rFonts w:asciiTheme="majorHAnsi" w:hAnsiTheme="majorHAnsi"/>
        </w:rPr>
      </w:pPr>
    </w:p>
    <w:p w14:paraId="397AA92E" w14:textId="77777777" w:rsidR="005C541D" w:rsidRDefault="005C541D" w:rsidP="005C541D">
      <w:pPr>
        <w:rPr>
          <w:rFonts w:asciiTheme="majorHAnsi" w:hAnsiTheme="majorHAnsi"/>
        </w:rPr>
      </w:pPr>
    </w:p>
    <w:p w14:paraId="19694004" w14:textId="77777777" w:rsidR="00BC2DA4" w:rsidRDefault="00BC2DA4" w:rsidP="005C541D">
      <w:pPr>
        <w:rPr>
          <w:rFonts w:asciiTheme="majorHAnsi" w:hAnsiTheme="majorHAnsi"/>
        </w:rPr>
      </w:pPr>
    </w:p>
    <w:p w14:paraId="75C9AB6C" w14:textId="77777777" w:rsidR="00BC2DA4" w:rsidRDefault="00BC2DA4" w:rsidP="005C541D">
      <w:pPr>
        <w:rPr>
          <w:rFonts w:asciiTheme="majorHAnsi" w:hAnsiTheme="majorHAnsi"/>
        </w:rPr>
      </w:pPr>
    </w:p>
    <w:p w14:paraId="54C2437F" w14:textId="77777777" w:rsidR="00BC2DA4" w:rsidRDefault="00BC2DA4" w:rsidP="005C541D">
      <w:pPr>
        <w:rPr>
          <w:rFonts w:asciiTheme="majorHAnsi" w:hAnsiTheme="majorHAnsi"/>
        </w:rPr>
      </w:pPr>
    </w:p>
    <w:p w14:paraId="3BA44351" w14:textId="77777777" w:rsidR="00BC2DA4" w:rsidRDefault="00BC2DA4" w:rsidP="005C541D">
      <w:pPr>
        <w:rPr>
          <w:rFonts w:asciiTheme="majorHAnsi" w:hAnsiTheme="majorHAnsi"/>
        </w:rPr>
      </w:pPr>
    </w:p>
    <w:p w14:paraId="27B74EA6" w14:textId="77777777" w:rsidR="00BC2DA4" w:rsidRDefault="00BC2DA4" w:rsidP="005C541D">
      <w:pPr>
        <w:rPr>
          <w:rFonts w:asciiTheme="majorHAnsi" w:hAnsiTheme="majorHAnsi"/>
        </w:rPr>
      </w:pPr>
    </w:p>
    <w:p w14:paraId="3E50F013" w14:textId="77777777" w:rsidR="00BC2DA4" w:rsidRDefault="00BC2DA4" w:rsidP="005C541D">
      <w:pPr>
        <w:rPr>
          <w:rFonts w:asciiTheme="majorHAnsi" w:hAnsiTheme="majorHAnsi"/>
        </w:rPr>
      </w:pPr>
    </w:p>
    <w:p w14:paraId="4216E477" w14:textId="77777777" w:rsidR="00BC2DA4" w:rsidRDefault="00BC2DA4" w:rsidP="005C541D">
      <w:pPr>
        <w:rPr>
          <w:rFonts w:asciiTheme="majorHAnsi" w:hAnsiTheme="majorHAnsi"/>
        </w:rPr>
      </w:pPr>
    </w:p>
    <w:p w14:paraId="034781BA" w14:textId="77777777" w:rsidR="00BC2DA4" w:rsidRDefault="00BC2DA4" w:rsidP="005C541D">
      <w:pPr>
        <w:rPr>
          <w:rFonts w:asciiTheme="majorHAnsi" w:hAnsiTheme="majorHAnsi"/>
        </w:rPr>
      </w:pPr>
    </w:p>
    <w:p w14:paraId="69485D89" w14:textId="77777777" w:rsidR="00BC2DA4" w:rsidRDefault="00BC2DA4" w:rsidP="005C541D">
      <w:pPr>
        <w:rPr>
          <w:rFonts w:asciiTheme="majorHAnsi" w:hAnsiTheme="majorHAnsi"/>
        </w:rPr>
      </w:pPr>
    </w:p>
    <w:p w14:paraId="18394DFB" w14:textId="77777777" w:rsidR="00BC2DA4" w:rsidRPr="0074409D" w:rsidRDefault="00BC2DA4" w:rsidP="005C541D">
      <w:pPr>
        <w:rPr>
          <w:rFonts w:asciiTheme="majorHAnsi" w:hAnsiTheme="majorHAnsi"/>
        </w:rPr>
      </w:pPr>
    </w:p>
    <w:p w14:paraId="22F25EBD" w14:textId="77777777" w:rsidR="005C541D" w:rsidRDefault="005C541D" w:rsidP="009A1384">
      <w:pPr>
        <w:rPr>
          <w:rFonts w:asciiTheme="majorHAnsi" w:hAnsiTheme="majorHAnsi"/>
        </w:rPr>
      </w:pPr>
    </w:p>
    <w:p w14:paraId="4D28F209" w14:textId="36DA10F9" w:rsidR="005C541D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6.5 Medical Physics</w:t>
      </w:r>
    </w:p>
    <w:p w14:paraId="78515B50" w14:textId="77777777" w:rsidR="009A1384" w:rsidRDefault="009A1384" w:rsidP="009A1384">
      <w:pPr>
        <w:rPr>
          <w:rFonts w:asciiTheme="majorHAnsi" w:hAnsiTheme="majorHAnsi"/>
        </w:rPr>
      </w:pPr>
    </w:p>
    <w:p w14:paraId="66C9E1CB" w14:textId="69E81192" w:rsidR="005C541D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1)</w:t>
      </w:r>
    </w:p>
    <w:p w14:paraId="3A1CA379" w14:textId="4708998C" w:rsidR="005C541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8A838A0" wp14:editId="2E96BE25">
            <wp:extent cx="6572250" cy="392732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26" cy="3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7549" w14:textId="77777777" w:rsidR="00BC2DA4" w:rsidRDefault="00BC2DA4" w:rsidP="009A1384">
      <w:pPr>
        <w:rPr>
          <w:rFonts w:asciiTheme="majorHAnsi" w:hAnsiTheme="majorHAnsi"/>
        </w:rPr>
      </w:pPr>
    </w:p>
    <w:p w14:paraId="77B82FCC" w14:textId="700E92F4" w:rsidR="005C541D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t>2)</w:t>
      </w:r>
    </w:p>
    <w:p w14:paraId="153EB714" w14:textId="77777777" w:rsidR="009A1384" w:rsidRPr="0074409D" w:rsidRDefault="009A1384" w:rsidP="009A1384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6F7E865D" wp14:editId="4F025AD6">
            <wp:extent cx="6505575" cy="2723114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02" cy="27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383C" w14:textId="77777777" w:rsidR="009A1384" w:rsidRPr="0074409D" w:rsidRDefault="009A1384" w:rsidP="009A1384">
      <w:pPr>
        <w:rPr>
          <w:rFonts w:asciiTheme="majorHAnsi" w:hAnsiTheme="majorHAnsi"/>
        </w:rPr>
      </w:pPr>
    </w:p>
    <w:p w14:paraId="4A341197" w14:textId="2FF776AA" w:rsidR="009A1384" w:rsidRDefault="009A1384" w:rsidP="009A1384">
      <w:pPr>
        <w:rPr>
          <w:rFonts w:asciiTheme="majorHAnsi" w:hAnsiTheme="majorHAnsi"/>
          <w:noProof/>
          <w:lang w:val="en-GB" w:eastAsia="en-GB"/>
        </w:rPr>
      </w:pPr>
    </w:p>
    <w:p w14:paraId="43901353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276A29AC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2ECD7A89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BE2A573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60F1F1C9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3CD59106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68296752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176DB452" w14:textId="77777777" w:rsidR="00BC2DA4" w:rsidRDefault="00BC2DA4" w:rsidP="009A1384">
      <w:pPr>
        <w:rPr>
          <w:rFonts w:asciiTheme="majorHAnsi" w:hAnsiTheme="majorHAnsi"/>
          <w:noProof/>
          <w:lang w:val="en-GB" w:eastAsia="en-GB"/>
        </w:rPr>
      </w:pPr>
    </w:p>
    <w:p w14:paraId="22973E6A" w14:textId="77777777" w:rsidR="005C541D" w:rsidRDefault="005C541D" w:rsidP="009A1384">
      <w:pPr>
        <w:rPr>
          <w:rFonts w:asciiTheme="majorHAnsi" w:hAnsiTheme="majorHAnsi"/>
        </w:rPr>
      </w:pPr>
    </w:p>
    <w:p w14:paraId="1F423670" w14:textId="4A2F1691" w:rsidR="005C541D" w:rsidRPr="0074409D" w:rsidRDefault="005C541D" w:rsidP="009A1384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3)</w:t>
      </w:r>
    </w:p>
    <w:p w14:paraId="5CDAD02B" w14:textId="7F0F600D" w:rsidR="00750C0F" w:rsidRPr="0074409D" w:rsidRDefault="00750C0F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8F5C99E" wp14:editId="4C8A7BD3">
            <wp:extent cx="6410325" cy="49723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59" cy="49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4F9A" w14:textId="77777777" w:rsidR="00750C0F" w:rsidRPr="0074409D" w:rsidRDefault="00750C0F">
      <w:pPr>
        <w:rPr>
          <w:rFonts w:asciiTheme="majorHAnsi" w:hAnsiTheme="majorHAnsi"/>
        </w:rPr>
      </w:pPr>
    </w:p>
    <w:p w14:paraId="2CFF9147" w14:textId="786362BC" w:rsidR="00750C0F" w:rsidRDefault="00750C0F">
      <w:pPr>
        <w:rPr>
          <w:rFonts w:asciiTheme="majorHAnsi" w:hAnsiTheme="majorHAnsi"/>
          <w:noProof/>
          <w:lang w:val="en-GB" w:eastAsia="en-GB"/>
        </w:rPr>
      </w:pPr>
    </w:p>
    <w:p w14:paraId="17CFB1BF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06CA27B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4627465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018032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43E05C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A705A83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34D4EC5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7D3CD14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36F7FAA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78158ED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83D507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344D34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26B045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E936A5B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864079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084003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30978C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D6B3DB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AE32ED3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88842B9" w14:textId="77777777" w:rsidR="00BC2DA4" w:rsidRPr="0074409D" w:rsidRDefault="00BC2DA4">
      <w:pPr>
        <w:rPr>
          <w:rFonts w:asciiTheme="majorHAnsi" w:hAnsiTheme="majorHAnsi"/>
        </w:rPr>
      </w:pPr>
    </w:p>
    <w:p w14:paraId="4EF843C1" w14:textId="77777777" w:rsidR="00750C0F" w:rsidRDefault="00750C0F">
      <w:pPr>
        <w:rPr>
          <w:rFonts w:asciiTheme="majorHAnsi" w:hAnsiTheme="majorHAnsi"/>
        </w:rPr>
      </w:pPr>
    </w:p>
    <w:p w14:paraId="179E6ED1" w14:textId="77777777" w:rsidR="005C541D" w:rsidRDefault="005C541D">
      <w:pPr>
        <w:rPr>
          <w:rFonts w:asciiTheme="majorHAnsi" w:hAnsiTheme="majorHAnsi"/>
        </w:rPr>
      </w:pPr>
    </w:p>
    <w:p w14:paraId="340DFDBA" w14:textId="17CB8C15" w:rsidR="005C541D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4)</w:t>
      </w:r>
    </w:p>
    <w:p w14:paraId="254C262C" w14:textId="2809FC27" w:rsidR="00750C0F" w:rsidRPr="0074409D" w:rsidRDefault="00750C0F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F7C06B3" wp14:editId="7BA4576D">
            <wp:extent cx="6629400" cy="664261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71" cy="66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11B7" w14:textId="77777777" w:rsidR="00750C0F" w:rsidRPr="0074409D" w:rsidRDefault="00750C0F">
      <w:pPr>
        <w:rPr>
          <w:rFonts w:asciiTheme="majorHAnsi" w:hAnsiTheme="majorHAnsi"/>
        </w:rPr>
      </w:pPr>
    </w:p>
    <w:p w14:paraId="13A27ABE" w14:textId="0E74869B" w:rsidR="00750C0F" w:rsidRDefault="00750C0F">
      <w:pPr>
        <w:rPr>
          <w:rFonts w:asciiTheme="majorHAnsi" w:hAnsiTheme="majorHAnsi"/>
          <w:noProof/>
          <w:lang w:val="en-GB" w:eastAsia="en-GB"/>
        </w:rPr>
      </w:pPr>
    </w:p>
    <w:p w14:paraId="275CA22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FB2EFC2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EA4DF2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6120122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BC25C14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A53463B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7BA0C8A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77FF27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284602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B6A354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48AAE99" w14:textId="77777777" w:rsidR="00BC2DA4" w:rsidRDefault="00BC2DA4">
      <w:pPr>
        <w:rPr>
          <w:rFonts w:asciiTheme="majorHAnsi" w:hAnsiTheme="majorHAnsi"/>
        </w:rPr>
      </w:pPr>
    </w:p>
    <w:p w14:paraId="067D20FE" w14:textId="77777777" w:rsidR="005C541D" w:rsidRDefault="005C541D">
      <w:pPr>
        <w:rPr>
          <w:rFonts w:asciiTheme="majorHAnsi" w:hAnsiTheme="majorHAnsi"/>
        </w:rPr>
      </w:pPr>
    </w:p>
    <w:p w14:paraId="0967700B" w14:textId="77777777" w:rsidR="005C541D" w:rsidRDefault="005C541D">
      <w:pPr>
        <w:rPr>
          <w:rFonts w:asciiTheme="majorHAnsi" w:hAnsiTheme="majorHAnsi"/>
        </w:rPr>
      </w:pPr>
    </w:p>
    <w:p w14:paraId="6041F936" w14:textId="5E0274B1" w:rsidR="005C541D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5)</w:t>
      </w:r>
    </w:p>
    <w:p w14:paraId="517D81C5" w14:textId="77777777" w:rsidR="00750C0F" w:rsidRPr="0074409D" w:rsidRDefault="00750C0F">
      <w:pPr>
        <w:rPr>
          <w:rFonts w:asciiTheme="majorHAnsi" w:hAnsiTheme="majorHAnsi"/>
        </w:rPr>
      </w:pPr>
    </w:p>
    <w:p w14:paraId="56E83BCE" w14:textId="6F600171" w:rsidR="00750C0F" w:rsidRPr="0074409D" w:rsidRDefault="00750C0F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034BCA7" wp14:editId="1E245B3F">
            <wp:extent cx="6610350" cy="5672950"/>
            <wp:effectExtent l="0" t="0" r="0" b="4445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42" cy="5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8639" w14:textId="77777777" w:rsidR="008E063A" w:rsidRPr="0074409D" w:rsidRDefault="008E063A">
      <w:pPr>
        <w:rPr>
          <w:rFonts w:asciiTheme="majorHAnsi" w:hAnsiTheme="majorHAnsi"/>
        </w:rPr>
      </w:pPr>
    </w:p>
    <w:p w14:paraId="32D1E704" w14:textId="1758FA34" w:rsidR="008E063A" w:rsidRDefault="008E063A">
      <w:pPr>
        <w:rPr>
          <w:rFonts w:asciiTheme="majorHAnsi" w:hAnsiTheme="majorHAnsi"/>
          <w:noProof/>
          <w:lang w:val="en-GB" w:eastAsia="en-GB"/>
        </w:rPr>
      </w:pPr>
    </w:p>
    <w:p w14:paraId="4B834F7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46D7B0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714A503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E0B412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0CF3F93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9C6AC0A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5C2D9F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F30CCD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0E304F52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E5FBB34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99D9F7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EFC8A4D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9528A8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0E99661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DEE3C4D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78C1570" w14:textId="77777777" w:rsidR="00BC2DA4" w:rsidRPr="0074409D" w:rsidRDefault="00BC2DA4">
      <w:pPr>
        <w:rPr>
          <w:rFonts w:asciiTheme="majorHAnsi" w:hAnsiTheme="majorHAnsi"/>
        </w:rPr>
      </w:pPr>
    </w:p>
    <w:p w14:paraId="74AEB216" w14:textId="77777777" w:rsidR="008E063A" w:rsidRDefault="008E063A">
      <w:pPr>
        <w:rPr>
          <w:rFonts w:asciiTheme="majorHAnsi" w:hAnsiTheme="majorHAnsi"/>
        </w:rPr>
      </w:pPr>
    </w:p>
    <w:p w14:paraId="0687B639" w14:textId="77777777" w:rsidR="005C541D" w:rsidRDefault="005C541D">
      <w:pPr>
        <w:rPr>
          <w:rFonts w:asciiTheme="majorHAnsi" w:hAnsiTheme="majorHAnsi"/>
        </w:rPr>
      </w:pPr>
    </w:p>
    <w:p w14:paraId="3C3F4921" w14:textId="441F3DC2" w:rsidR="008E063A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6)</w:t>
      </w:r>
    </w:p>
    <w:p w14:paraId="2E00C164" w14:textId="61AB0412" w:rsidR="008E063A" w:rsidRPr="0074409D" w:rsidRDefault="008E063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D8548F9" wp14:editId="10A49479">
            <wp:extent cx="6696075" cy="6458025"/>
            <wp:effectExtent l="0" t="0" r="0" b="0"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81" cy="64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6487" w14:textId="77777777" w:rsidR="008E063A" w:rsidRPr="0074409D" w:rsidRDefault="008E063A">
      <w:pPr>
        <w:rPr>
          <w:rFonts w:asciiTheme="majorHAnsi" w:hAnsiTheme="majorHAnsi"/>
        </w:rPr>
      </w:pPr>
    </w:p>
    <w:p w14:paraId="122CA8C3" w14:textId="7D910DAB" w:rsidR="008E063A" w:rsidRDefault="008E063A">
      <w:pPr>
        <w:rPr>
          <w:rFonts w:asciiTheme="majorHAnsi" w:hAnsiTheme="majorHAnsi"/>
          <w:noProof/>
          <w:lang w:val="en-GB" w:eastAsia="en-GB"/>
        </w:rPr>
      </w:pPr>
    </w:p>
    <w:p w14:paraId="40C6634A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9E47D3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DA3848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5205D6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5AC05E5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36AF4F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9455CB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0503757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0BCF4B2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C04348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860974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C987661" w14:textId="77777777" w:rsidR="00BC2DA4" w:rsidRPr="0074409D" w:rsidRDefault="00BC2DA4">
      <w:pPr>
        <w:rPr>
          <w:rFonts w:asciiTheme="majorHAnsi" w:hAnsiTheme="majorHAnsi"/>
        </w:rPr>
      </w:pPr>
    </w:p>
    <w:p w14:paraId="539DA67B" w14:textId="77777777" w:rsidR="008E063A" w:rsidRDefault="008E063A">
      <w:pPr>
        <w:rPr>
          <w:rFonts w:asciiTheme="majorHAnsi" w:hAnsiTheme="majorHAnsi"/>
        </w:rPr>
      </w:pPr>
    </w:p>
    <w:p w14:paraId="493EFD8E" w14:textId="77777777" w:rsidR="005C541D" w:rsidRDefault="005C541D">
      <w:pPr>
        <w:rPr>
          <w:rFonts w:asciiTheme="majorHAnsi" w:hAnsiTheme="majorHAnsi"/>
        </w:rPr>
      </w:pPr>
    </w:p>
    <w:p w14:paraId="1092161E" w14:textId="4F673518" w:rsidR="005C541D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7)</w:t>
      </w:r>
    </w:p>
    <w:p w14:paraId="26F74C30" w14:textId="75FFDFDC" w:rsidR="008E063A" w:rsidRPr="0074409D" w:rsidRDefault="008E063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E0CDA80" wp14:editId="1D30C27F">
            <wp:extent cx="6581775" cy="4824373"/>
            <wp:effectExtent l="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074" cy="48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54A8E" w14:textId="77777777" w:rsidR="008E063A" w:rsidRPr="0074409D" w:rsidRDefault="008E063A">
      <w:pPr>
        <w:rPr>
          <w:rFonts w:asciiTheme="majorHAnsi" w:hAnsiTheme="majorHAnsi"/>
        </w:rPr>
      </w:pPr>
    </w:p>
    <w:p w14:paraId="6BA9E9A6" w14:textId="1288F4C7" w:rsidR="008E063A" w:rsidRDefault="008E063A">
      <w:pPr>
        <w:rPr>
          <w:rFonts w:asciiTheme="majorHAnsi" w:hAnsiTheme="majorHAnsi"/>
          <w:noProof/>
          <w:lang w:val="en-GB" w:eastAsia="en-GB"/>
        </w:rPr>
      </w:pPr>
    </w:p>
    <w:p w14:paraId="2B232EF1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36F9297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A5777BB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89928B5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6BB978C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5B1AFFF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CB9B72F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BB54F21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5A982A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305F61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6BEBDC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E825014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8470D9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8E163A5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9B8B290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DA747C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57A8FAA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9E640D3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7151D73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BBA166B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CFB04F9" w14:textId="77777777" w:rsidR="00BC2DA4" w:rsidRPr="0074409D" w:rsidRDefault="00BC2DA4">
      <w:pPr>
        <w:rPr>
          <w:rFonts w:asciiTheme="majorHAnsi" w:hAnsiTheme="majorHAnsi"/>
        </w:rPr>
      </w:pPr>
    </w:p>
    <w:p w14:paraId="30FF7180" w14:textId="77777777" w:rsidR="008E063A" w:rsidRDefault="008E063A">
      <w:pPr>
        <w:rPr>
          <w:rFonts w:asciiTheme="majorHAnsi" w:hAnsiTheme="majorHAnsi"/>
        </w:rPr>
      </w:pPr>
    </w:p>
    <w:p w14:paraId="39841067" w14:textId="77777777" w:rsidR="005C541D" w:rsidRDefault="005C541D">
      <w:pPr>
        <w:rPr>
          <w:rFonts w:asciiTheme="majorHAnsi" w:hAnsiTheme="majorHAnsi"/>
        </w:rPr>
      </w:pPr>
    </w:p>
    <w:p w14:paraId="1A761AFC" w14:textId="3FF5E7AD" w:rsidR="005C541D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8)</w:t>
      </w:r>
    </w:p>
    <w:p w14:paraId="2357106B" w14:textId="59CE0CB0" w:rsidR="008E063A" w:rsidRPr="0074409D" w:rsidRDefault="008E063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538142DA" wp14:editId="0F1E0C07">
            <wp:extent cx="6505575" cy="7234712"/>
            <wp:effectExtent l="0" t="0" r="0" b="4445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64" cy="72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B0DE" w14:textId="77777777" w:rsidR="008E063A" w:rsidRPr="0074409D" w:rsidRDefault="008E063A">
      <w:pPr>
        <w:rPr>
          <w:rFonts w:asciiTheme="majorHAnsi" w:hAnsiTheme="majorHAnsi"/>
        </w:rPr>
      </w:pPr>
    </w:p>
    <w:p w14:paraId="7F371587" w14:textId="24FAB946" w:rsidR="008E063A" w:rsidRDefault="008E063A">
      <w:pPr>
        <w:rPr>
          <w:rFonts w:asciiTheme="majorHAnsi" w:hAnsiTheme="majorHAnsi"/>
          <w:noProof/>
          <w:lang w:val="en-GB" w:eastAsia="en-GB"/>
        </w:rPr>
      </w:pPr>
    </w:p>
    <w:p w14:paraId="41A26CB9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084EFB9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91667A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4B94754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1963C9F6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24479971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69D64AEE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5D058638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7FAF28D" w14:textId="77777777" w:rsidR="00BC2DA4" w:rsidRDefault="00BC2DA4">
      <w:pPr>
        <w:rPr>
          <w:rFonts w:asciiTheme="majorHAnsi" w:hAnsiTheme="majorHAnsi"/>
          <w:noProof/>
          <w:lang w:val="en-GB" w:eastAsia="en-GB"/>
        </w:rPr>
      </w:pPr>
    </w:p>
    <w:p w14:paraId="3137EDC1" w14:textId="77777777" w:rsidR="00BC2DA4" w:rsidRPr="0074409D" w:rsidRDefault="00BC2DA4">
      <w:pPr>
        <w:rPr>
          <w:rFonts w:asciiTheme="majorHAnsi" w:hAnsiTheme="majorHAnsi"/>
        </w:rPr>
      </w:pPr>
    </w:p>
    <w:p w14:paraId="2B8C8E24" w14:textId="53265709" w:rsidR="008E063A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9)</w:t>
      </w:r>
    </w:p>
    <w:p w14:paraId="1A0C9F9A" w14:textId="35FB02E6" w:rsidR="008E063A" w:rsidRPr="0074409D" w:rsidRDefault="008E063A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2D2A53B2" wp14:editId="642B9C52">
            <wp:extent cx="6581775" cy="5054691"/>
            <wp:effectExtent l="0" t="0" r="0" b="0"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68" cy="50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C7A8" w14:textId="77777777" w:rsidR="008E063A" w:rsidRPr="0074409D" w:rsidRDefault="008E063A">
      <w:pPr>
        <w:rPr>
          <w:rFonts w:asciiTheme="majorHAnsi" w:hAnsiTheme="majorHAnsi"/>
        </w:rPr>
      </w:pPr>
    </w:p>
    <w:p w14:paraId="274B5FD2" w14:textId="11A7CED6" w:rsidR="005C541D" w:rsidRPr="0074409D" w:rsidRDefault="005C541D">
      <w:pPr>
        <w:rPr>
          <w:rFonts w:asciiTheme="majorHAnsi" w:hAnsiTheme="majorHAnsi"/>
        </w:rPr>
      </w:pPr>
      <w:r>
        <w:rPr>
          <w:rFonts w:asciiTheme="majorHAnsi" w:hAnsiTheme="majorHAnsi"/>
        </w:rPr>
        <w:t>10)</w:t>
      </w:r>
    </w:p>
    <w:p w14:paraId="66E34DDA" w14:textId="01FD8C70" w:rsidR="008E063A" w:rsidRPr="0074409D" w:rsidRDefault="005C541D">
      <w:pPr>
        <w:rPr>
          <w:rFonts w:asciiTheme="majorHAnsi" w:hAnsiTheme="majorHAnsi"/>
        </w:rPr>
      </w:pPr>
      <w:r w:rsidRPr="0074409D"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1D35C2E" wp14:editId="4A3EFBC7">
            <wp:extent cx="6638925" cy="4142127"/>
            <wp:effectExtent l="0" t="0" r="0" b="0"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596" cy="41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63A" w:rsidRPr="0074409D" w:rsidSect="0074409D"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ambri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384"/>
    <w:rsid w:val="001B41C5"/>
    <w:rsid w:val="002635CC"/>
    <w:rsid w:val="002C5A0A"/>
    <w:rsid w:val="00354DFB"/>
    <w:rsid w:val="0041290C"/>
    <w:rsid w:val="00471BCD"/>
    <w:rsid w:val="0058567A"/>
    <w:rsid w:val="005C541D"/>
    <w:rsid w:val="005F6B4D"/>
    <w:rsid w:val="006120DC"/>
    <w:rsid w:val="0074409D"/>
    <w:rsid w:val="00750C0F"/>
    <w:rsid w:val="007808D0"/>
    <w:rsid w:val="007914AE"/>
    <w:rsid w:val="008E063A"/>
    <w:rsid w:val="00953699"/>
    <w:rsid w:val="009A1384"/>
    <w:rsid w:val="00B4699B"/>
    <w:rsid w:val="00BC2DA4"/>
    <w:rsid w:val="00CA080B"/>
    <w:rsid w:val="00D02894"/>
    <w:rsid w:val="00F80886"/>
    <w:rsid w:val="00FC559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30C26F"/>
  <w15:docId w15:val="{43CCF37E-4E4A-4AC6-B249-B29A3FE0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3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TitleRunningHead">
    <w:name w:val="AF_Title_Running_Head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AIReceivedDate">
    <w:name w:val="AI_Received_Date"/>
    <w:basedOn w:val="Normal"/>
    <w:next w:val="Normal"/>
    <w:rsid w:val="00953699"/>
    <w:pPr>
      <w:spacing w:after="240" w:line="480" w:lineRule="auto"/>
      <w:jc w:val="both"/>
    </w:pPr>
    <w:rPr>
      <w:rFonts w:ascii="Times" w:eastAsia="Times New Roman" w:hAnsi="Times" w:cs="Times New Roman"/>
      <w:b/>
    </w:rPr>
  </w:style>
  <w:style w:type="paragraph" w:customStyle="1" w:styleId="BATitle">
    <w:name w:val="BA_Title"/>
    <w:basedOn w:val="Normal"/>
    <w:next w:val="Normal"/>
    <w:rsid w:val="00953699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</w:rPr>
  </w:style>
  <w:style w:type="paragraph" w:styleId="BalloonText">
    <w:name w:val="Balloon Text"/>
    <w:basedOn w:val="Normal"/>
    <w:link w:val="BalloonTextChar"/>
    <w:semiHidden/>
    <w:rsid w:val="00953699"/>
    <w:pPr>
      <w:spacing w:after="20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53699"/>
    <w:rPr>
      <w:rFonts w:ascii="Tahoma" w:eastAsia="Times New Roman" w:hAnsi="Tahoma" w:cs="Tahoma"/>
      <w:sz w:val="16"/>
      <w:szCs w:val="16"/>
    </w:rPr>
  </w:style>
  <w:style w:type="paragraph" w:customStyle="1" w:styleId="BBAuthorName">
    <w:name w:val="BB_Author_Name"/>
    <w:basedOn w:val="Normal"/>
    <w:next w:val="Normal"/>
    <w:rsid w:val="00953699"/>
    <w:pPr>
      <w:spacing w:after="240" w:line="480" w:lineRule="auto"/>
      <w:jc w:val="center"/>
    </w:pPr>
    <w:rPr>
      <w:rFonts w:ascii="Times" w:eastAsia="Times New Roman" w:hAnsi="Times" w:cs="Times New Roman"/>
      <w:i/>
    </w:rPr>
  </w:style>
  <w:style w:type="paragraph" w:customStyle="1" w:styleId="BCAuthorAddress">
    <w:name w:val="BC_Author_Address"/>
    <w:basedOn w:val="Normal"/>
    <w:next w:val="Normal"/>
    <w:rsid w:val="00953699"/>
    <w:pPr>
      <w:spacing w:after="240" w:line="480" w:lineRule="auto"/>
      <w:jc w:val="center"/>
    </w:pPr>
    <w:rPr>
      <w:rFonts w:ascii="Times" w:eastAsia="Times New Roman" w:hAnsi="Times" w:cs="Times New Roman"/>
    </w:rPr>
  </w:style>
  <w:style w:type="paragraph" w:customStyle="1" w:styleId="BDAbstract">
    <w:name w:val="BD_Abstract"/>
    <w:basedOn w:val="Normal"/>
    <w:next w:val="Normal"/>
    <w:rsid w:val="00953699"/>
    <w:pPr>
      <w:spacing w:before="360" w:after="360" w:line="480" w:lineRule="auto"/>
      <w:jc w:val="both"/>
    </w:pPr>
    <w:rPr>
      <w:rFonts w:ascii="Times" w:eastAsia="Times New Roman" w:hAnsi="Times" w:cs="Times New Roman"/>
    </w:rPr>
  </w:style>
  <w:style w:type="paragraph" w:customStyle="1" w:styleId="BEAuthorBiography">
    <w:name w:val="BE_Author_Biography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GKeywords">
    <w:name w:val="BG_Keywords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HBriefs">
    <w:name w:val="BH_Briefs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BIEmailAddress">
    <w:name w:val="BI_Email_Address"/>
    <w:basedOn w:val="Normal"/>
    <w:next w:val="AIReceivedDate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styleId="BodyText">
    <w:name w:val="Body Text"/>
    <w:basedOn w:val="Normal"/>
    <w:link w:val="BodyTextChar"/>
    <w:rsid w:val="00953699"/>
    <w:pPr>
      <w:spacing w:after="200"/>
      <w:jc w:val="center"/>
    </w:pPr>
    <w:rPr>
      <w:rFonts w:ascii="Times" w:eastAsia="Times New Roman" w:hAnsi="Times" w:cs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953699"/>
    <w:rPr>
      <w:rFonts w:ascii="Times" w:eastAsia="Times New Roman" w:hAnsi="Times" w:cs="Times New Roman"/>
      <w:b/>
      <w:sz w:val="40"/>
    </w:rPr>
  </w:style>
  <w:style w:type="paragraph" w:customStyle="1" w:styleId="FAAuthorInfoSubtitle">
    <w:name w:val="FA_Author_Info_Subtitle"/>
    <w:basedOn w:val="Normal"/>
    <w:autoRedefine/>
    <w:rsid w:val="00953699"/>
    <w:pPr>
      <w:spacing w:before="120" w:after="60" w:line="480" w:lineRule="auto"/>
    </w:pPr>
    <w:rPr>
      <w:rFonts w:ascii="Times" w:eastAsia="Times New Roman" w:hAnsi="Times" w:cs="Times New Roman"/>
      <w:b/>
    </w:rPr>
  </w:style>
  <w:style w:type="paragraph" w:customStyle="1" w:styleId="FACorrespondingAuthorFootnote">
    <w:name w:val="FA_Corresponding_Author_Footnot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FCChartFootnote">
    <w:name w:val="FC_Chart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paragraph" w:customStyle="1" w:styleId="FDSchemeFootnote">
    <w:name w:val="FD_Scheme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paragraph" w:customStyle="1" w:styleId="FETableFootnote">
    <w:name w:val="FE_Table_Footnote"/>
    <w:basedOn w:val="Normal"/>
    <w:next w:val="Normal"/>
    <w:rsid w:val="00953699"/>
    <w:pPr>
      <w:spacing w:after="200"/>
      <w:ind w:firstLine="187"/>
      <w:jc w:val="both"/>
    </w:pPr>
    <w:rPr>
      <w:rFonts w:ascii="Times" w:eastAsia="Times New Roman" w:hAnsi="Times" w:cs="Times New Roman"/>
    </w:rPr>
  </w:style>
  <w:style w:type="character" w:styleId="FollowedHyperlink">
    <w:name w:val="FollowedHyperlink"/>
    <w:rsid w:val="00953699"/>
    <w:rPr>
      <w:color w:val="800080"/>
      <w:u w:val="single"/>
    </w:rPr>
  </w:style>
  <w:style w:type="paragraph" w:styleId="Footer">
    <w:name w:val="footer"/>
    <w:basedOn w:val="Normal"/>
    <w:link w:val="FooterChar"/>
    <w:rsid w:val="00953699"/>
    <w:pPr>
      <w:tabs>
        <w:tab w:val="center" w:pos="4320"/>
        <w:tab w:val="right" w:pos="8640"/>
      </w:tabs>
      <w:spacing w:after="200"/>
      <w:jc w:val="both"/>
    </w:pPr>
    <w:rPr>
      <w:rFonts w:ascii="Times" w:eastAsia="Times New Roman" w:hAnsi="Times" w:cs="Times New Roman"/>
    </w:rPr>
  </w:style>
  <w:style w:type="character" w:customStyle="1" w:styleId="FooterChar">
    <w:name w:val="Footer Char"/>
    <w:basedOn w:val="DefaultParagraphFont"/>
    <w:link w:val="Footer"/>
    <w:rsid w:val="00953699"/>
    <w:rPr>
      <w:rFonts w:ascii="Times" w:eastAsia="Times New Roman" w:hAnsi="Times" w:cs="Times New Roman"/>
    </w:rPr>
  </w:style>
  <w:style w:type="paragraph" w:styleId="FootnoteText">
    <w:name w:val="footnote text"/>
    <w:basedOn w:val="Normal"/>
    <w:next w:val="Normal"/>
    <w:link w:val="FootnoteTextChar"/>
    <w:semiHidden/>
    <w:rsid w:val="00953699"/>
    <w:pPr>
      <w:spacing w:after="200"/>
      <w:jc w:val="both"/>
    </w:pPr>
    <w:rPr>
      <w:rFonts w:ascii="Times" w:eastAsia="Times New Roman" w:hAnsi="Times" w:cs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953699"/>
    <w:rPr>
      <w:rFonts w:ascii="Times" w:eastAsia="Times New Roman" w:hAnsi="Times" w:cs="Times New Roman"/>
    </w:rPr>
  </w:style>
  <w:style w:type="character" w:styleId="Hyperlink">
    <w:name w:val="Hyperlink"/>
    <w:rsid w:val="00953699"/>
    <w:rPr>
      <w:color w:val="0000FF"/>
      <w:u w:val="single"/>
    </w:rPr>
  </w:style>
  <w:style w:type="character" w:styleId="PageNumber">
    <w:name w:val="page number"/>
    <w:basedOn w:val="DefaultParagraphFont"/>
    <w:rsid w:val="00953699"/>
  </w:style>
  <w:style w:type="paragraph" w:customStyle="1" w:styleId="SNSynopsisTOC">
    <w:name w:val="SN_Synopsis_TOC"/>
    <w:basedOn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StyleFACorrespondingAuthorFootnote7pt">
    <w:name w:val="Style FA_Corresponding_Author_Footnote + 7 pt"/>
    <w:basedOn w:val="Normal"/>
    <w:next w:val="BGKeywords"/>
    <w:autoRedefine/>
    <w:rsid w:val="00953699"/>
    <w:rPr>
      <w:rFonts w:ascii="Arno Pro" w:eastAsia="Times New Roman" w:hAnsi="Arno Pro" w:cs="Times New Roman"/>
      <w:kern w:val="20"/>
      <w:sz w:val="18"/>
    </w:rPr>
  </w:style>
  <w:style w:type="paragraph" w:customStyle="1" w:styleId="TAMainText">
    <w:name w:val="TA_Main_Text"/>
    <w:basedOn w:val="Normal"/>
    <w:rsid w:val="00953699"/>
    <w:pPr>
      <w:spacing w:line="480" w:lineRule="auto"/>
      <w:ind w:firstLine="202"/>
      <w:jc w:val="both"/>
    </w:pPr>
    <w:rPr>
      <w:rFonts w:ascii="Times" w:eastAsia="Times New Roman" w:hAnsi="Times" w:cs="Times New Roman"/>
    </w:rPr>
  </w:style>
  <w:style w:type="paragraph" w:customStyle="1" w:styleId="TCTableBody">
    <w:name w:val="TC_Table_Body"/>
    <w:basedOn w:val="Normal"/>
    <w:rsid w:val="00953699"/>
    <w:pPr>
      <w:spacing w:after="200"/>
      <w:jc w:val="both"/>
    </w:pPr>
    <w:rPr>
      <w:rFonts w:ascii="Times" w:eastAsia="Times New Roman" w:hAnsi="Times" w:cs="Times New Roman"/>
    </w:rPr>
  </w:style>
  <w:style w:type="paragraph" w:customStyle="1" w:styleId="TDAcknowledgments">
    <w:name w:val="TD_Acknowledgments"/>
    <w:basedOn w:val="Normal"/>
    <w:next w:val="Normal"/>
    <w:rsid w:val="00953699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</w:rPr>
  </w:style>
  <w:style w:type="paragraph" w:customStyle="1" w:styleId="TESupportingInformation">
    <w:name w:val="TE_Supporting_Information"/>
    <w:basedOn w:val="Normal"/>
    <w:next w:val="Normal"/>
    <w:rsid w:val="00953699"/>
    <w:pPr>
      <w:spacing w:after="200" w:line="480" w:lineRule="auto"/>
      <w:ind w:firstLine="187"/>
      <w:jc w:val="both"/>
    </w:pPr>
    <w:rPr>
      <w:rFonts w:ascii="Times" w:eastAsia="Times New Roman" w:hAnsi="Times" w:cs="Times New Roman"/>
    </w:rPr>
  </w:style>
  <w:style w:type="paragraph" w:customStyle="1" w:styleId="TFReferencesSection">
    <w:name w:val="TF_References_Section"/>
    <w:basedOn w:val="Normal"/>
    <w:rsid w:val="00953699"/>
    <w:pPr>
      <w:spacing w:after="200" w:line="480" w:lineRule="auto"/>
      <w:ind w:firstLine="187"/>
      <w:jc w:val="both"/>
    </w:pPr>
    <w:rPr>
      <w:rFonts w:ascii="Times" w:eastAsia="Times New Roman" w:hAnsi="Times" w:cs="Times New Roman"/>
    </w:rPr>
  </w:style>
  <w:style w:type="paragraph" w:customStyle="1" w:styleId="VAFigureCaption">
    <w:name w:val="VA_Figure_Caption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BChartTitle">
    <w:name w:val="VB_Chart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CSchemeTitle">
    <w:name w:val="VC_Scheme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  <w:style w:type="paragraph" w:customStyle="1" w:styleId="VDTableTitle">
    <w:name w:val="VD_Table_Title"/>
    <w:basedOn w:val="Normal"/>
    <w:next w:val="Normal"/>
    <w:rsid w:val="00953699"/>
    <w:pPr>
      <w:spacing w:after="200" w:line="480" w:lineRule="auto"/>
      <w:jc w:val="both"/>
    </w:pPr>
    <w:rPr>
      <w:rFonts w:ascii="Times" w:eastAsia="Times New Roman" w:hAnsi="Times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9F8A4C6A</Template>
  <TotalTime>24</TotalTime>
  <Pages>18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rhul</Company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Marks</dc:creator>
  <cp:keywords/>
  <dc:description/>
  <cp:lastModifiedBy>mar-aam</cp:lastModifiedBy>
  <cp:revision>6</cp:revision>
  <dcterms:created xsi:type="dcterms:W3CDTF">2019-03-28T21:02:00Z</dcterms:created>
  <dcterms:modified xsi:type="dcterms:W3CDTF">2019-04-02T08:42:00Z</dcterms:modified>
</cp:coreProperties>
</file>